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268B2" w14:textId="77777777" w:rsidR="00D255C3" w:rsidRDefault="00D255C3" w:rsidP="005F0910"/>
    <w:p w14:paraId="38F746DC" w14:textId="77777777" w:rsidR="00D255C3" w:rsidRPr="00D255C3" w:rsidRDefault="00D255C3" w:rsidP="00D255C3"/>
    <w:p w14:paraId="016649BB" w14:textId="77777777" w:rsidR="00D255C3" w:rsidRDefault="00D255C3" w:rsidP="00D255C3"/>
    <w:p w14:paraId="18419771" w14:textId="31A7FC09" w:rsidR="002D6B45" w:rsidRPr="003C0687" w:rsidRDefault="002D6B45" w:rsidP="003C0687">
      <w:pPr>
        <w:rPr>
          <w:rFonts w:ascii="Calibri" w:hAnsi="Calibri" w:cs="Arial"/>
          <w:b/>
        </w:rPr>
      </w:pPr>
      <w:r w:rsidRPr="003C0687">
        <w:rPr>
          <w:rFonts w:ascii="Calibri" w:hAnsi="Calibri" w:cs="Arial"/>
          <w:b/>
        </w:rPr>
        <w:t>REISEANMELDUNG</w:t>
      </w:r>
      <w:r w:rsidR="00DD37A0" w:rsidRPr="003C0687">
        <w:rPr>
          <w:rFonts w:ascii="Calibri" w:hAnsi="Calibri" w:cs="Arial"/>
          <w:b/>
        </w:rPr>
        <w:t xml:space="preserve"> </w:t>
      </w:r>
    </w:p>
    <w:p w14:paraId="147CA4E3" w14:textId="77777777" w:rsidR="003C0687" w:rsidRPr="00513ECB" w:rsidRDefault="003C0687" w:rsidP="003C0687">
      <w:pPr>
        <w:rPr>
          <w:rFonts w:ascii="Calibri" w:hAnsi="Calibri"/>
          <w:b/>
          <w:sz w:val="20"/>
          <w:szCs w:val="20"/>
        </w:rPr>
      </w:pPr>
    </w:p>
    <w:p w14:paraId="381A1059" w14:textId="4978D435" w:rsidR="00B32347" w:rsidRPr="003C0687" w:rsidRDefault="00160830" w:rsidP="00160830">
      <w:pPr>
        <w:rPr>
          <w:rFonts w:asciiTheme="minorHAnsi" w:hAnsiTheme="minorHAnsi"/>
          <w:b/>
          <w:sz w:val="22"/>
          <w:szCs w:val="22"/>
        </w:rPr>
      </w:pPr>
      <w:r w:rsidRPr="003C0687">
        <w:rPr>
          <w:rFonts w:asciiTheme="minorHAnsi" w:hAnsiTheme="minorHAnsi"/>
          <w:b/>
          <w:sz w:val="22"/>
          <w:szCs w:val="22"/>
        </w:rPr>
        <w:t>Studienreise</w:t>
      </w:r>
      <w:r w:rsidR="003C0687">
        <w:rPr>
          <w:rFonts w:asciiTheme="minorHAnsi" w:hAnsiTheme="minorHAnsi"/>
          <w:b/>
          <w:sz w:val="22"/>
          <w:szCs w:val="22"/>
        </w:rPr>
        <w:t>:</w:t>
      </w:r>
    </w:p>
    <w:p w14:paraId="2A04F523" w14:textId="77777777" w:rsidR="00B32347" w:rsidRPr="003C0687" w:rsidRDefault="00B32347" w:rsidP="00160830">
      <w:pPr>
        <w:rPr>
          <w:rFonts w:asciiTheme="minorHAnsi" w:hAnsiTheme="minorHAnsi"/>
          <w:b/>
          <w:sz w:val="22"/>
          <w:szCs w:val="22"/>
        </w:rPr>
      </w:pPr>
      <w:r w:rsidRPr="003C0687">
        <w:rPr>
          <w:rFonts w:asciiTheme="minorHAnsi" w:hAnsiTheme="minorHAnsi"/>
          <w:b/>
          <w:sz w:val="22"/>
          <w:szCs w:val="22"/>
        </w:rPr>
        <w:t>Die Gärten des Fürsten Pückler, historische Altstädte in der Lausitz und versteckte Bauten der Moderne</w:t>
      </w:r>
    </w:p>
    <w:p w14:paraId="7D9D822F" w14:textId="3D5E5B56" w:rsidR="00160830" w:rsidRPr="003C0687" w:rsidRDefault="00B32347" w:rsidP="00160830">
      <w:pPr>
        <w:rPr>
          <w:rFonts w:asciiTheme="minorHAnsi" w:hAnsiTheme="minorHAnsi"/>
          <w:b/>
          <w:sz w:val="22"/>
          <w:szCs w:val="22"/>
        </w:rPr>
      </w:pPr>
      <w:r w:rsidRPr="003C0687">
        <w:rPr>
          <w:rFonts w:asciiTheme="minorHAnsi" w:hAnsiTheme="minorHAnsi"/>
          <w:b/>
          <w:sz w:val="22"/>
          <w:szCs w:val="22"/>
        </w:rPr>
        <w:t>15.- 19.</w:t>
      </w:r>
      <w:r w:rsidR="00ED108C">
        <w:rPr>
          <w:rFonts w:asciiTheme="minorHAnsi" w:hAnsiTheme="minorHAnsi"/>
          <w:b/>
          <w:sz w:val="22"/>
          <w:szCs w:val="22"/>
        </w:rPr>
        <w:t xml:space="preserve"> September </w:t>
      </w:r>
      <w:r w:rsidRPr="003C0687">
        <w:rPr>
          <w:rFonts w:asciiTheme="minorHAnsi" w:hAnsiTheme="minorHAnsi"/>
          <w:b/>
          <w:sz w:val="22"/>
          <w:szCs w:val="22"/>
        </w:rPr>
        <w:t>2021 / 5 Tage</w:t>
      </w:r>
    </w:p>
    <w:p w14:paraId="16C623A2" w14:textId="77777777" w:rsidR="00CB6DD6" w:rsidRPr="003C0687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</w:pPr>
    </w:p>
    <w:p w14:paraId="4A51C5DB" w14:textId="5C3E8D45" w:rsidR="00CB6DD6" w:rsidRPr="003D5B8A" w:rsidRDefault="00CB6DD6" w:rsidP="00B32347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Reisepreis p. P. im Doppelzimmer: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="00F069F0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 xml:space="preserve">€ </w:t>
      </w:r>
      <w:r w:rsidR="00B32347" w:rsidRPr="003D5B8A">
        <w:rPr>
          <w:rFonts w:asciiTheme="minorHAnsi" w:hAnsiTheme="minorHAnsi" w:cs="Arial"/>
          <w:sz w:val="20"/>
          <w:szCs w:val="20"/>
        </w:rPr>
        <w:t>92</w:t>
      </w:r>
      <w:r w:rsidR="00160830" w:rsidRPr="003D5B8A">
        <w:rPr>
          <w:rFonts w:asciiTheme="minorHAnsi" w:hAnsiTheme="minorHAnsi" w:cs="Arial"/>
          <w:sz w:val="20"/>
          <w:szCs w:val="20"/>
        </w:rPr>
        <w:t>0</w:t>
      </w:r>
      <w:r w:rsidRPr="003D5B8A">
        <w:rPr>
          <w:rFonts w:asciiTheme="minorHAnsi" w:hAnsiTheme="minorHAnsi" w:cs="Arial"/>
          <w:sz w:val="20"/>
          <w:szCs w:val="20"/>
        </w:rPr>
        <w:t xml:space="preserve">.- </w:t>
      </w:r>
      <w:r w:rsidR="00B32347" w:rsidRPr="003D5B8A">
        <w:rPr>
          <w:rFonts w:asciiTheme="minorHAnsi" w:hAnsiTheme="minorHAnsi" w:cs="Arial"/>
          <w:sz w:val="20"/>
          <w:szCs w:val="20"/>
        </w:rPr>
        <w:t xml:space="preserve">   </w:t>
      </w:r>
      <w:r w:rsidR="00B32347" w:rsidRPr="003D5B8A">
        <w:rPr>
          <w:rFonts w:asciiTheme="minorHAnsi" w:hAnsiTheme="minorHAnsi" w:cs="Arial"/>
          <w:sz w:val="20"/>
          <w:szCs w:val="20"/>
        </w:rPr>
        <w:tab/>
        <w:t xml:space="preserve">Mindestteilnehmerzahl: 20 Personen </w:t>
      </w:r>
    </w:p>
    <w:p w14:paraId="3E2051C1" w14:textId="66BE7C1C" w:rsidR="00CB6DD6" w:rsidRPr="003D5B8A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Einzelzimmerzuschlag: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ab/>
      </w:r>
      <w:r w:rsidR="00F069F0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 xml:space="preserve">€ </w:t>
      </w:r>
      <w:r w:rsidR="00B32347" w:rsidRPr="003D5B8A">
        <w:rPr>
          <w:rFonts w:asciiTheme="minorHAnsi" w:hAnsiTheme="minorHAnsi" w:cs="Arial"/>
          <w:sz w:val="20"/>
          <w:szCs w:val="20"/>
        </w:rPr>
        <w:t>110</w:t>
      </w:r>
      <w:r w:rsidRPr="003D5B8A">
        <w:rPr>
          <w:rFonts w:asciiTheme="minorHAnsi" w:hAnsiTheme="minorHAnsi" w:cs="Arial"/>
          <w:sz w:val="20"/>
          <w:szCs w:val="20"/>
        </w:rPr>
        <w:t xml:space="preserve">.- </w:t>
      </w:r>
      <w:r w:rsidRPr="003D5B8A">
        <w:rPr>
          <w:rFonts w:asciiTheme="minorHAnsi" w:hAnsiTheme="minorHAnsi" w:cs="Arial"/>
          <w:sz w:val="20"/>
          <w:szCs w:val="20"/>
        </w:rPr>
        <w:tab/>
      </w:r>
    </w:p>
    <w:p w14:paraId="3C3929CD" w14:textId="77777777" w:rsidR="00CB6DD6" w:rsidRPr="003D5B8A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01C82BE1" w14:textId="40424216" w:rsidR="00CB6DD6" w:rsidRPr="003D5B8A" w:rsidRDefault="00160830" w:rsidP="00CB1DCC">
      <w:pPr>
        <w:rPr>
          <w:rFonts w:asciiTheme="minorHAnsi" w:eastAsia="Calibri" w:hAnsiTheme="minorHAnsi" w:cs="Arial"/>
          <w:b/>
          <w:sz w:val="20"/>
          <w:szCs w:val="20"/>
          <w:lang w:eastAsia="en-US"/>
        </w:rPr>
      </w:pPr>
      <w:r w:rsidRPr="003D5B8A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Anmeldeschluss:  </w:t>
      </w:r>
      <w:r w:rsidR="00B32347" w:rsidRPr="003D5B8A">
        <w:rPr>
          <w:rFonts w:asciiTheme="minorHAnsi" w:eastAsia="Calibri" w:hAnsiTheme="minorHAnsi" w:cs="Arial"/>
          <w:b/>
          <w:sz w:val="20"/>
          <w:szCs w:val="20"/>
          <w:lang w:eastAsia="en-US"/>
        </w:rPr>
        <w:t>D</w:t>
      </w:r>
      <w:r w:rsidRPr="003D5B8A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i. </w:t>
      </w:r>
      <w:r w:rsidR="00B32347" w:rsidRPr="003D5B8A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13.Juli 2021 </w:t>
      </w:r>
    </w:p>
    <w:p w14:paraId="4927D6B9" w14:textId="77777777" w:rsidR="00CB1DCC" w:rsidRPr="003D5B8A" w:rsidRDefault="00CB1DCC" w:rsidP="00CB1DCC">
      <w:pPr>
        <w:rPr>
          <w:rFonts w:asciiTheme="minorHAnsi" w:hAnsiTheme="minorHAnsi" w:cs="Arial"/>
          <w:b/>
          <w:color w:val="FF0000"/>
          <w:sz w:val="20"/>
          <w:szCs w:val="20"/>
        </w:rPr>
      </w:pPr>
    </w:p>
    <w:p w14:paraId="20E907E5" w14:textId="77777777" w:rsidR="003D5B8A" w:rsidRDefault="003D5B8A" w:rsidP="00AB1EC3">
      <w:pPr>
        <w:rPr>
          <w:rFonts w:asciiTheme="minorHAnsi" w:hAnsiTheme="minorHAnsi" w:cs="Arial"/>
          <w:sz w:val="20"/>
          <w:szCs w:val="20"/>
        </w:rPr>
      </w:pPr>
    </w:p>
    <w:p w14:paraId="774817B3" w14:textId="272065AB" w:rsidR="00AB1EC3" w:rsidRPr="003D5B8A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3D5B8A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3D5B8A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14:paraId="23C21A61" w14:textId="77777777" w:rsidR="00AB1EC3" w:rsidRPr="003D5B8A" w:rsidRDefault="00AB1EC3" w:rsidP="00AB1EC3">
      <w:pPr>
        <w:rPr>
          <w:rFonts w:asciiTheme="minorHAnsi" w:hAnsiTheme="minorHAnsi" w:cs="Arial"/>
          <w:sz w:val="20"/>
          <w:szCs w:val="20"/>
        </w:rPr>
      </w:pPr>
    </w:p>
    <w:p w14:paraId="687AB874" w14:textId="77777777" w:rsidR="00AB1EC3" w:rsidRPr="003D5B8A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14:paraId="47032357" w14:textId="1C83C9D2" w:rsidR="00AB1EC3" w:rsidRPr="003D5B8A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die Allgemeinen Geschäftsbedingungen des Reiseveranstalters kultour-kontor erkenne ich an</w:t>
      </w:r>
    </w:p>
    <w:p w14:paraId="5E6F9B58" w14:textId="77777777" w:rsidR="00AB1EC3" w:rsidRPr="003D5B8A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76F7652B" w14:textId="77777777" w:rsidR="00F069F0" w:rsidRPr="003D5B8A" w:rsidRDefault="00F069F0" w:rsidP="00F069F0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00D5F113" w14:textId="77777777" w:rsidR="00AB1EC3" w:rsidRPr="003D5B8A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2A8E1256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7623C12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</w:p>
    <w:p w14:paraId="7EA740CF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Ort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ab/>
        <w:t>Datum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ab/>
        <w:t>Unterschrift</w:t>
      </w:r>
    </w:p>
    <w:p w14:paraId="716E4B95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146F5132" w14:textId="77777777" w:rsidR="003D5B8A" w:rsidRDefault="003D5B8A" w:rsidP="00CB6DD6">
      <w:pPr>
        <w:rPr>
          <w:rFonts w:asciiTheme="minorHAnsi" w:hAnsiTheme="minorHAnsi" w:cs="Arial"/>
          <w:sz w:val="20"/>
          <w:szCs w:val="20"/>
        </w:rPr>
      </w:pPr>
    </w:p>
    <w:p w14:paraId="2F567776" w14:textId="26E0AD91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2331A5BD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2AFFC28" w14:textId="77777777" w:rsidR="00AB1EC3" w:rsidRPr="003D5B8A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3D5B8A">
        <w:rPr>
          <w:rFonts w:asciiTheme="minorHAnsi" w:hAnsiTheme="minorHAnsi" w:cs="Arial"/>
          <w:sz w:val="20"/>
          <w:szCs w:val="20"/>
        </w:rPr>
        <w:t>Name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</w:rPr>
        <w:t>Vorname</w:t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  <w:t xml:space="preserve"> </w:t>
      </w:r>
      <w:r w:rsidRPr="003D5B8A">
        <w:rPr>
          <w:rFonts w:asciiTheme="minorHAnsi" w:hAnsiTheme="minorHAnsi" w:cs="Arial"/>
          <w:sz w:val="20"/>
          <w:szCs w:val="20"/>
        </w:rPr>
        <w:t>Nationalität</w:t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</w:p>
    <w:p w14:paraId="746962B8" w14:textId="77777777" w:rsidR="00AB1EC3" w:rsidRPr="003D5B8A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09FD2508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F8264DE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3D5B8A">
        <w:rPr>
          <w:rFonts w:asciiTheme="minorHAnsi" w:hAnsiTheme="minorHAnsi" w:cs="Arial"/>
          <w:sz w:val="20"/>
          <w:szCs w:val="20"/>
        </w:rPr>
        <w:t>Straße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</w:rPr>
        <w:t>PLZ/Wohnort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</w:p>
    <w:p w14:paraId="586484FE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234EF724" w14:textId="4A268A0D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Tel./</w:t>
      </w:r>
      <w:proofErr w:type="gramStart"/>
      <w:r w:rsidRPr="003D5B8A">
        <w:rPr>
          <w:rFonts w:asciiTheme="minorHAnsi" w:hAnsiTheme="minorHAnsi" w:cs="Arial"/>
          <w:sz w:val="20"/>
          <w:szCs w:val="20"/>
        </w:rPr>
        <w:t>Fax</w:t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="00DD37A0" w:rsidRPr="003D5B8A"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="00DD37A0"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</w:rPr>
        <w:t>e-mail</w:t>
      </w:r>
      <w:proofErr w:type="gramEnd"/>
      <w:r w:rsidRPr="003D5B8A">
        <w:rPr>
          <w:rFonts w:asciiTheme="minorHAnsi" w:hAnsiTheme="minorHAnsi" w:cs="Arial"/>
          <w:sz w:val="20"/>
          <w:szCs w:val="20"/>
        </w:rPr>
        <w:t>: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</w:p>
    <w:p w14:paraId="276BE504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13D821F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FB5DDE4" w14:textId="77777777" w:rsidR="00CB6DD6" w:rsidRPr="003D5B8A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3D5B8A">
        <w:rPr>
          <w:rFonts w:asciiTheme="minorHAnsi" w:hAnsiTheme="minorHAnsi" w:cs="Arial"/>
          <w:sz w:val="20"/>
          <w:szCs w:val="20"/>
        </w:rPr>
        <w:t>O</w:t>
      </w:r>
      <w:r w:rsidRPr="003D5B8A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  <w:r w:rsidRPr="003D5B8A">
        <w:rPr>
          <w:rFonts w:asciiTheme="minorHAnsi" w:hAnsiTheme="minorHAnsi" w:cs="Arial"/>
          <w:sz w:val="20"/>
          <w:szCs w:val="20"/>
          <w:u w:val="single"/>
        </w:rPr>
        <w:tab/>
      </w:r>
    </w:p>
    <w:p w14:paraId="5F0E4CC4" w14:textId="77777777" w:rsidR="00CB6DD6" w:rsidRPr="003D5B8A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3E7F9582" w14:textId="1A8AFE59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O</w:t>
      </w:r>
      <w:r w:rsidRPr="003D5B8A">
        <w:rPr>
          <w:rFonts w:asciiTheme="minorHAnsi" w:hAnsiTheme="minorHAnsi" w:cs="Arial"/>
          <w:sz w:val="20"/>
          <w:szCs w:val="20"/>
        </w:rPr>
        <w:tab/>
        <w:t xml:space="preserve">Einzelzimmer </w:t>
      </w:r>
    </w:p>
    <w:p w14:paraId="43D8365B" w14:textId="6848A752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25E137C" w14:textId="77777777" w:rsidR="004366D9" w:rsidRPr="003D5B8A" w:rsidRDefault="004366D9" w:rsidP="00703D1A">
      <w:pPr>
        <w:ind w:left="708" w:hanging="708"/>
        <w:rPr>
          <w:rFonts w:asciiTheme="minorHAnsi" w:hAnsiTheme="minorHAnsi"/>
          <w:sz w:val="20"/>
          <w:szCs w:val="20"/>
        </w:rPr>
      </w:pPr>
      <w:bookmarkStart w:id="0" w:name="_Hlk45818024"/>
      <w:r w:rsidRPr="003D5B8A">
        <w:rPr>
          <w:rFonts w:asciiTheme="minorHAnsi" w:hAnsiTheme="minorHAnsi" w:cs="Arial"/>
          <w:sz w:val="20"/>
          <w:szCs w:val="20"/>
        </w:rPr>
        <w:t>O</w:t>
      </w:r>
      <w:r w:rsidRPr="003D5B8A">
        <w:rPr>
          <w:rFonts w:asciiTheme="minorHAnsi" w:hAnsiTheme="minorHAnsi" w:cs="Arial"/>
          <w:sz w:val="20"/>
          <w:szCs w:val="20"/>
        </w:rPr>
        <w:tab/>
        <w:t>i</w:t>
      </w:r>
      <w:r w:rsidRPr="003D5B8A">
        <w:rPr>
          <w:rFonts w:asciiTheme="minorHAnsi" w:hAnsiTheme="minorHAnsi"/>
          <w:sz w:val="20"/>
          <w:szCs w:val="20"/>
        </w:rPr>
        <w:t xml:space="preserve">ch stimme zu, dass mein Name den Mitreisenden vor der Reise auf einer </w:t>
      </w:r>
      <w:r w:rsidRPr="003D5B8A">
        <w:rPr>
          <w:rFonts w:asciiTheme="minorHAnsi" w:hAnsiTheme="minorHAnsi"/>
          <w:b/>
          <w:sz w:val="20"/>
          <w:szCs w:val="20"/>
        </w:rPr>
        <w:t>Teilnehmerliste</w:t>
      </w:r>
      <w:r w:rsidRPr="003D5B8A">
        <w:rPr>
          <w:rFonts w:asciiTheme="minorHAnsi" w:hAnsiTheme="minorHAnsi"/>
          <w:sz w:val="20"/>
          <w:szCs w:val="20"/>
        </w:rPr>
        <w:t xml:space="preserve"> bekannt gegeben wird.</w:t>
      </w:r>
    </w:p>
    <w:bookmarkEnd w:id="0"/>
    <w:p w14:paraId="4647F524" w14:textId="77777777" w:rsidR="00B32347" w:rsidRPr="003D5B8A" w:rsidRDefault="00B32347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1AAFA2D9" w14:textId="77777777" w:rsidR="003D5B8A" w:rsidRDefault="003D5B8A" w:rsidP="00CB6DD6">
      <w:pPr>
        <w:rPr>
          <w:rFonts w:asciiTheme="minorHAnsi" w:hAnsiTheme="minorHAnsi" w:cs="Arial"/>
          <w:sz w:val="20"/>
          <w:szCs w:val="20"/>
        </w:rPr>
      </w:pPr>
    </w:p>
    <w:p w14:paraId="58AA1F64" w14:textId="7CC6C48D" w:rsidR="00CB6DD6" w:rsidRPr="003D5B8A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3D5B8A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 w:rsidRPr="003D5B8A">
        <w:rPr>
          <w:rFonts w:asciiTheme="minorHAnsi" w:hAnsiTheme="minorHAnsi" w:cs="Arial"/>
          <w:sz w:val="20"/>
          <w:szCs w:val="20"/>
        </w:rPr>
        <w:t xml:space="preserve"> bis</w:t>
      </w:r>
      <w:r w:rsidR="00704A3C" w:rsidRPr="003D5B8A">
        <w:rPr>
          <w:rFonts w:asciiTheme="minorHAnsi" w:hAnsiTheme="minorHAnsi" w:cs="Arial"/>
          <w:b/>
          <w:sz w:val="20"/>
          <w:szCs w:val="20"/>
        </w:rPr>
        <w:t xml:space="preserve"> </w:t>
      </w:r>
      <w:r w:rsidR="00B32347" w:rsidRPr="003D5B8A">
        <w:rPr>
          <w:rFonts w:asciiTheme="minorHAnsi" w:hAnsiTheme="minorHAnsi" w:cs="Arial"/>
          <w:b/>
          <w:sz w:val="20"/>
          <w:szCs w:val="20"/>
        </w:rPr>
        <w:t>13.</w:t>
      </w:r>
      <w:r w:rsidR="00ED108C">
        <w:rPr>
          <w:rFonts w:asciiTheme="minorHAnsi" w:hAnsiTheme="minorHAnsi" w:cs="Arial"/>
          <w:b/>
          <w:sz w:val="20"/>
          <w:szCs w:val="20"/>
        </w:rPr>
        <w:t xml:space="preserve">Juli </w:t>
      </w:r>
      <w:r w:rsidR="00124774" w:rsidRPr="003D5B8A">
        <w:rPr>
          <w:rFonts w:asciiTheme="minorHAnsi" w:hAnsiTheme="minorHAnsi" w:cs="Arial"/>
          <w:b/>
          <w:sz w:val="20"/>
          <w:szCs w:val="20"/>
        </w:rPr>
        <w:t>2</w:t>
      </w:r>
      <w:r w:rsidR="004018AA" w:rsidRPr="003D5B8A">
        <w:rPr>
          <w:rFonts w:asciiTheme="minorHAnsi" w:hAnsiTheme="minorHAnsi" w:cs="Arial"/>
          <w:b/>
          <w:sz w:val="20"/>
          <w:szCs w:val="20"/>
        </w:rPr>
        <w:t>1</w:t>
      </w:r>
      <w:r w:rsidRPr="003D5B8A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="00F068BC" w:rsidRPr="003D5B8A">
        <w:rPr>
          <w:rFonts w:asciiTheme="minorHAnsi" w:hAnsiTheme="minorHAnsi" w:cs="Arial"/>
          <w:sz w:val="20"/>
          <w:szCs w:val="20"/>
        </w:rPr>
        <w:t xml:space="preserve">€ </w:t>
      </w:r>
      <w:r w:rsidR="00F069F0">
        <w:rPr>
          <w:rFonts w:asciiTheme="minorHAnsi" w:hAnsiTheme="minorHAnsi" w:cs="Arial"/>
          <w:sz w:val="20"/>
          <w:szCs w:val="20"/>
        </w:rPr>
        <w:t>1</w:t>
      </w:r>
      <w:r w:rsidR="00B32347" w:rsidRPr="003D5B8A">
        <w:rPr>
          <w:rFonts w:asciiTheme="minorHAnsi" w:hAnsiTheme="minorHAnsi" w:cs="Arial"/>
          <w:sz w:val="20"/>
          <w:szCs w:val="20"/>
        </w:rPr>
        <w:t>0</w:t>
      </w:r>
      <w:r w:rsidRPr="003D5B8A">
        <w:rPr>
          <w:rFonts w:asciiTheme="minorHAnsi" w:hAnsiTheme="minorHAnsi" w:cs="Arial"/>
          <w:sz w:val="20"/>
          <w:szCs w:val="20"/>
        </w:rPr>
        <w:t xml:space="preserve">0.- p. P. zu. Ihre Restzahlung ist ca. </w:t>
      </w:r>
      <w:r w:rsidR="00A8613E">
        <w:rPr>
          <w:rFonts w:asciiTheme="minorHAnsi" w:hAnsiTheme="minorHAnsi" w:cs="Arial"/>
          <w:sz w:val="20"/>
          <w:szCs w:val="20"/>
        </w:rPr>
        <w:t>4</w:t>
      </w:r>
      <w:r w:rsidRPr="003D5B8A">
        <w:rPr>
          <w:rFonts w:asciiTheme="minorHAnsi" w:hAnsiTheme="minorHAnsi" w:cs="Arial"/>
          <w:sz w:val="20"/>
          <w:szCs w:val="20"/>
        </w:rPr>
        <w:t xml:space="preserve"> Wochen vor Reisebeginn fällig.</w:t>
      </w:r>
    </w:p>
    <w:p w14:paraId="11833378" w14:textId="77777777" w:rsidR="00CB6DD6" w:rsidRPr="003D5B8A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6179489C" w14:textId="7FD9DBDE" w:rsidR="00AB1EC3" w:rsidRDefault="00410EAC" w:rsidP="006A0942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</w:t>
      </w:r>
      <w:r w:rsidR="006A0942">
        <w:rPr>
          <w:rStyle w:val="Fett"/>
          <w:rFonts w:asciiTheme="minorHAnsi" w:hAnsiTheme="minorHAnsi" w:cs="Arial"/>
          <w:b w:val="0"/>
          <w:sz w:val="20"/>
          <w:szCs w:val="20"/>
        </w:rPr>
        <w:t>r</w:t>
      </w: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 BGB besteht über </w:t>
      </w:r>
      <w:r w:rsidR="006A0942" w:rsidRPr="006A0942">
        <w:rPr>
          <w:rStyle w:val="Fett"/>
          <w:rFonts w:asciiTheme="minorHAnsi" w:hAnsiTheme="minorHAnsi" w:cs="Arial"/>
          <w:b w:val="0"/>
          <w:sz w:val="20"/>
          <w:szCs w:val="20"/>
        </w:rPr>
        <w:t>Zurich Insurance plc, Niederlassung für Deutschland</w:t>
      </w:r>
    </w:p>
    <w:p w14:paraId="63D4E0E3" w14:textId="77777777" w:rsidR="006A0942" w:rsidRPr="003D5B8A" w:rsidRDefault="006A0942" w:rsidP="006A0942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24A591FA" w14:textId="11A39A2F" w:rsidR="00CB6DD6" w:rsidRPr="003D5B8A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3D5B8A">
        <w:rPr>
          <w:rFonts w:asciiTheme="minorHAnsi" w:hAnsiTheme="minorHAnsi"/>
          <w:sz w:val="20"/>
          <w:szCs w:val="20"/>
        </w:rPr>
        <w:t xml:space="preserve">Für Rückfragen steht Ihnen Frau Behr gerne zur Verfügung. </w:t>
      </w:r>
      <w:r w:rsidR="00A7551D" w:rsidRPr="003D5B8A">
        <w:rPr>
          <w:rFonts w:asciiTheme="minorHAnsi" w:hAnsiTheme="minorHAnsi"/>
          <w:sz w:val="20"/>
          <w:szCs w:val="20"/>
        </w:rPr>
        <w:tab/>
      </w:r>
      <w:r w:rsidR="00A7551D" w:rsidRPr="003D5B8A">
        <w:rPr>
          <w:rFonts w:asciiTheme="minorHAnsi" w:hAnsiTheme="minorHAnsi"/>
          <w:sz w:val="20"/>
          <w:szCs w:val="20"/>
        </w:rPr>
        <w:tab/>
      </w:r>
      <w:r w:rsidR="00A7551D" w:rsidRPr="003D5B8A">
        <w:rPr>
          <w:rFonts w:asciiTheme="minorHAnsi" w:hAnsiTheme="minorHAnsi"/>
          <w:sz w:val="20"/>
          <w:szCs w:val="20"/>
        </w:rPr>
        <w:tab/>
      </w:r>
      <w:r w:rsidR="00A7551D" w:rsidRPr="003D5B8A">
        <w:rPr>
          <w:rFonts w:asciiTheme="minorHAnsi" w:hAnsiTheme="minorHAnsi"/>
          <w:sz w:val="20"/>
          <w:szCs w:val="20"/>
        </w:rPr>
        <w:tab/>
      </w:r>
      <w:r w:rsidR="00A7551D" w:rsidRPr="003D5B8A">
        <w:rPr>
          <w:rFonts w:asciiTheme="minorHAnsi" w:hAnsiTheme="minorHAnsi"/>
          <w:sz w:val="20"/>
          <w:szCs w:val="20"/>
        </w:rPr>
        <w:tab/>
      </w:r>
      <w:r w:rsidRPr="00F40A45">
        <w:rPr>
          <w:rFonts w:asciiTheme="minorHAnsi" w:hAnsiTheme="minorHAnsi"/>
          <w:sz w:val="16"/>
          <w:szCs w:val="16"/>
        </w:rPr>
        <w:t>Stand</w:t>
      </w:r>
      <w:r w:rsidR="00F069F0" w:rsidRPr="00F40A45">
        <w:rPr>
          <w:rFonts w:asciiTheme="minorHAnsi" w:hAnsiTheme="minorHAnsi"/>
          <w:sz w:val="16"/>
          <w:szCs w:val="16"/>
        </w:rPr>
        <w:t>:</w:t>
      </w:r>
      <w:r w:rsidRPr="00F40A45">
        <w:rPr>
          <w:rFonts w:asciiTheme="minorHAnsi" w:hAnsiTheme="minorHAnsi"/>
          <w:sz w:val="16"/>
          <w:szCs w:val="16"/>
        </w:rPr>
        <w:t xml:space="preserve"> </w:t>
      </w:r>
      <w:r w:rsidR="007F0E82">
        <w:rPr>
          <w:rFonts w:asciiTheme="minorHAnsi" w:hAnsiTheme="minorHAnsi"/>
          <w:sz w:val="16"/>
          <w:szCs w:val="16"/>
        </w:rPr>
        <w:t>10.02</w:t>
      </w:r>
      <w:r w:rsidR="00DF012B" w:rsidRPr="00F40A45">
        <w:rPr>
          <w:rFonts w:asciiTheme="minorHAnsi" w:hAnsiTheme="minorHAnsi"/>
          <w:sz w:val="16"/>
          <w:szCs w:val="16"/>
        </w:rPr>
        <w:t>.202</w:t>
      </w:r>
      <w:r w:rsidR="006A0942">
        <w:rPr>
          <w:rFonts w:asciiTheme="minorHAnsi" w:hAnsiTheme="minorHAnsi"/>
          <w:sz w:val="16"/>
          <w:szCs w:val="16"/>
        </w:rPr>
        <w:t>1</w:t>
      </w:r>
    </w:p>
    <w:sectPr w:rsidR="00CB6DD6" w:rsidRPr="003D5B8A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1C9BF" w14:textId="77777777" w:rsidR="007C395C" w:rsidRDefault="007C395C">
      <w:r>
        <w:separator/>
      </w:r>
    </w:p>
  </w:endnote>
  <w:endnote w:type="continuationSeparator" w:id="0">
    <w:p w14:paraId="3AA67CA9" w14:textId="77777777" w:rsidR="007C395C" w:rsidRDefault="007C3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BC8120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7EB2A514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C6196B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56CA0785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4A80A" w14:textId="77777777" w:rsidR="007C395C" w:rsidRDefault="007C395C">
      <w:r>
        <w:separator/>
      </w:r>
    </w:p>
  </w:footnote>
  <w:footnote w:type="continuationSeparator" w:id="0">
    <w:p w14:paraId="23A9F168" w14:textId="77777777" w:rsidR="007C395C" w:rsidRDefault="007C39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9D6C2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1A30B9" wp14:editId="1CCBE78D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2DD0BD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557EC47E" wp14:editId="7B44FF6B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7B6"/>
    <w:rsid w:val="000210AD"/>
    <w:rsid w:val="0002369C"/>
    <w:rsid w:val="00077DE0"/>
    <w:rsid w:val="000912CB"/>
    <w:rsid w:val="000B7F49"/>
    <w:rsid w:val="00124774"/>
    <w:rsid w:val="00154847"/>
    <w:rsid w:val="00157D38"/>
    <w:rsid w:val="00160830"/>
    <w:rsid w:val="0016571D"/>
    <w:rsid w:val="00176CF8"/>
    <w:rsid w:val="00186E55"/>
    <w:rsid w:val="001910E6"/>
    <w:rsid w:val="001B7CB2"/>
    <w:rsid w:val="00200011"/>
    <w:rsid w:val="00207397"/>
    <w:rsid w:val="002315E9"/>
    <w:rsid w:val="002475EB"/>
    <w:rsid w:val="00252D32"/>
    <w:rsid w:val="002846BD"/>
    <w:rsid w:val="002A2ABE"/>
    <w:rsid w:val="002A4D2D"/>
    <w:rsid w:val="002D6B45"/>
    <w:rsid w:val="002F52A0"/>
    <w:rsid w:val="003661A8"/>
    <w:rsid w:val="00381935"/>
    <w:rsid w:val="00391312"/>
    <w:rsid w:val="003C0687"/>
    <w:rsid w:val="003D5B8A"/>
    <w:rsid w:val="004018AA"/>
    <w:rsid w:val="00410EAC"/>
    <w:rsid w:val="0041304A"/>
    <w:rsid w:val="004366D9"/>
    <w:rsid w:val="004C3308"/>
    <w:rsid w:val="004E443F"/>
    <w:rsid w:val="004F3C35"/>
    <w:rsid w:val="00505528"/>
    <w:rsid w:val="00513ECB"/>
    <w:rsid w:val="00514E3E"/>
    <w:rsid w:val="0056666D"/>
    <w:rsid w:val="005E734A"/>
    <w:rsid w:val="005E76CC"/>
    <w:rsid w:val="005F0910"/>
    <w:rsid w:val="006037B6"/>
    <w:rsid w:val="0061412C"/>
    <w:rsid w:val="00664003"/>
    <w:rsid w:val="00665289"/>
    <w:rsid w:val="006727CA"/>
    <w:rsid w:val="006A0942"/>
    <w:rsid w:val="006B1D23"/>
    <w:rsid w:val="006D10D8"/>
    <w:rsid w:val="006E237A"/>
    <w:rsid w:val="006E3C7D"/>
    <w:rsid w:val="00703D1A"/>
    <w:rsid w:val="00704A3C"/>
    <w:rsid w:val="0075781C"/>
    <w:rsid w:val="00774D75"/>
    <w:rsid w:val="00790FEF"/>
    <w:rsid w:val="007C395C"/>
    <w:rsid w:val="007E3EEC"/>
    <w:rsid w:val="007F0E82"/>
    <w:rsid w:val="00833F98"/>
    <w:rsid w:val="008A22A0"/>
    <w:rsid w:val="008C6E31"/>
    <w:rsid w:val="00904DE5"/>
    <w:rsid w:val="00927163"/>
    <w:rsid w:val="00946894"/>
    <w:rsid w:val="00955D49"/>
    <w:rsid w:val="009E5E6D"/>
    <w:rsid w:val="009F0991"/>
    <w:rsid w:val="00A22A93"/>
    <w:rsid w:val="00A231F3"/>
    <w:rsid w:val="00A7551D"/>
    <w:rsid w:val="00A8613E"/>
    <w:rsid w:val="00A87950"/>
    <w:rsid w:val="00A94520"/>
    <w:rsid w:val="00A960D7"/>
    <w:rsid w:val="00AA7059"/>
    <w:rsid w:val="00AB1EC3"/>
    <w:rsid w:val="00B13120"/>
    <w:rsid w:val="00B32347"/>
    <w:rsid w:val="00B60CF2"/>
    <w:rsid w:val="00C437C9"/>
    <w:rsid w:val="00C92F5A"/>
    <w:rsid w:val="00CA4F01"/>
    <w:rsid w:val="00CB1DCC"/>
    <w:rsid w:val="00CB50F6"/>
    <w:rsid w:val="00CB6DD6"/>
    <w:rsid w:val="00CD5A57"/>
    <w:rsid w:val="00D127CB"/>
    <w:rsid w:val="00D255C3"/>
    <w:rsid w:val="00D257DD"/>
    <w:rsid w:val="00D86F80"/>
    <w:rsid w:val="00D927D7"/>
    <w:rsid w:val="00DD37A0"/>
    <w:rsid w:val="00DF012B"/>
    <w:rsid w:val="00E048DF"/>
    <w:rsid w:val="00E174F3"/>
    <w:rsid w:val="00E17521"/>
    <w:rsid w:val="00E46F8F"/>
    <w:rsid w:val="00E60711"/>
    <w:rsid w:val="00E62677"/>
    <w:rsid w:val="00E938FE"/>
    <w:rsid w:val="00E95DB3"/>
    <w:rsid w:val="00ED108C"/>
    <w:rsid w:val="00EE662C"/>
    <w:rsid w:val="00F068BC"/>
    <w:rsid w:val="00F069F0"/>
    <w:rsid w:val="00F07676"/>
    <w:rsid w:val="00F21B6A"/>
    <w:rsid w:val="00F40A45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3F07DF26"/>
  <w15:docId w15:val="{91E37DA9-D0DE-4BC9-BF5F-20F0D24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248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15</cp:revision>
  <cp:lastPrinted>2020-08-27T15:50:00Z</cp:lastPrinted>
  <dcterms:created xsi:type="dcterms:W3CDTF">2020-07-09T15:04:00Z</dcterms:created>
  <dcterms:modified xsi:type="dcterms:W3CDTF">2021-02-10T16:05:00Z</dcterms:modified>
</cp:coreProperties>
</file>