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391029" w14:textId="77777777" w:rsidR="00D255C3" w:rsidRDefault="00D255C3" w:rsidP="005F0910"/>
    <w:p w14:paraId="082DCFC9" w14:textId="77777777" w:rsidR="00D255C3" w:rsidRPr="00D255C3" w:rsidRDefault="00D255C3" w:rsidP="00D255C3"/>
    <w:p w14:paraId="60891228" w14:textId="77777777" w:rsidR="00D255C3" w:rsidRDefault="00D255C3" w:rsidP="00D255C3"/>
    <w:p w14:paraId="058A74F5" w14:textId="77777777"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14:paraId="2BB5881D" w14:textId="77777777" w:rsidR="00C341C3" w:rsidRPr="005E1B70" w:rsidRDefault="00C341C3" w:rsidP="00C341C3">
      <w:pPr>
        <w:autoSpaceDE w:val="0"/>
        <w:autoSpaceDN w:val="0"/>
        <w:adjustRightInd w:val="0"/>
        <w:jc w:val="left"/>
        <w:rPr>
          <w:rFonts w:asciiTheme="minorHAnsi" w:hAnsiTheme="minorHAnsi" w:cs="Helvetica"/>
          <w:b/>
          <w:bCs/>
        </w:rPr>
      </w:pPr>
      <w:r w:rsidRPr="005E1B70">
        <w:rPr>
          <w:rFonts w:asciiTheme="minorHAnsi" w:hAnsiTheme="minorHAnsi" w:cs="Helvetica"/>
          <w:b/>
          <w:bCs/>
        </w:rPr>
        <w:t>4 Tage Städtereise „</w:t>
      </w:r>
      <w:r>
        <w:rPr>
          <w:rFonts w:asciiTheme="minorHAnsi" w:hAnsiTheme="minorHAnsi" w:cs="Helvetica"/>
          <w:b/>
          <w:bCs/>
        </w:rPr>
        <w:t>Frühling</w:t>
      </w:r>
      <w:r w:rsidRPr="005E1B70">
        <w:rPr>
          <w:rFonts w:asciiTheme="minorHAnsi" w:hAnsiTheme="minorHAnsi" w:cs="Helvetica"/>
          <w:b/>
          <w:bCs/>
        </w:rPr>
        <w:t xml:space="preserve"> </w:t>
      </w:r>
      <w:r>
        <w:rPr>
          <w:rFonts w:asciiTheme="minorHAnsi" w:hAnsiTheme="minorHAnsi" w:cs="Helvetica"/>
          <w:b/>
          <w:bCs/>
        </w:rPr>
        <w:t xml:space="preserve">in </w:t>
      </w:r>
      <w:r w:rsidRPr="005E1B70">
        <w:rPr>
          <w:rFonts w:asciiTheme="minorHAnsi" w:hAnsiTheme="minorHAnsi" w:cs="Helvetica"/>
          <w:b/>
          <w:bCs/>
        </w:rPr>
        <w:t xml:space="preserve">Riga“ / </w:t>
      </w:r>
      <w:r>
        <w:rPr>
          <w:rFonts w:asciiTheme="minorHAnsi" w:hAnsiTheme="minorHAnsi" w:cs="Helvetica"/>
          <w:b/>
          <w:bCs/>
        </w:rPr>
        <w:t>21. – 24. Mai 2020</w:t>
      </w:r>
    </w:p>
    <w:p w14:paraId="6E338158" w14:textId="77777777" w:rsidR="00CB6DD6" w:rsidRPr="00A41121" w:rsidRDefault="00CB6DD6" w:rsidP="00C341C3">
      <w:pPr>
        <w:pStyle w:val="Default"/>
        <w:jc w:val="both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14:paraId="48F611BE" w14:textId="77777777" w:rsidR="006E1D1B" w:rsidRPr="00D02DFF" w:rsidRDefault="006E1D1B" w:rsidP="006E1D1B">
      <w:pPr>
        <w:autoSpaceDE w:val="0"/>
        <w:autoSpaceDN w:val="0"/>
        <w:adjustRightInd w:val="0"/>
        <w:spacing w:line="259" w:lineRule="auto"/>
        <w:rPr>
          <w:rFonts w:asciiTheme="minorHAnsi" w:eastAsia="Calibri" w:hAnsiTheme="minorHAnsi" w:cs="Arial"/>
          <w:sz w:val="20"/>
          <w:szCs w:val="20"/>
          <w:lang w:eastAsia="en-US"/>
        </w:rPr>
      </w:pPr>
      <w:r w:rsidRPr="00D02DFF">
        <w:rPr>
          <w:rFonts w:asciiTheme="minorHAnsi" w:eastAsia="Calibri" w:hAnsiTheme="minorHAnsi" w:cs="Arial"/>
          <w:sz w:val="20"/>
          <w:szCs w:val="20"/>
          <w:lang w:eastAsia="en-US"/>
        </w:rPr>
        <w:t>Reisepr</w:t>
      </w:r>
      <w:r w:rsidR="00C341C3">
        <w:rPr>
          <w:rFonts w:asciiTheme="minorHAnsi" w:eastAsia="Calibri" w:hAnsiTheme="minorHAnsi" w:cs="Arial"/>
          <w:sz w:val="20"/>
          <w:szCs w:val="20"/>
          <w:lang w:eastAsia="en-US"/>
        </w:rPr>
        <w:t xml:space="preserve">eis pro P. im Doppelzimmer: </w:t>
      </w:r>
      <w:r w:rsidR="00C341C3">
        <w:rPr>
          <w:rFonts w:asciiTheme="minorHAnsi" w:eastAsia="Calibri" w:hAnsiTheme="minorHAnsi" w:cs="Arial"/>
          <w:sz w:val="20"/>
          <w:szCs w:val="20"/>
          <w:lang w:eastAsia="en-US"/>
        </w:rPr>
        <w:tab/>
        <w:t>€ 870</w:t>
      </w:r>
      <w:r w:rsidRPr="00D02DFF">
        <w:rPr>
          <w:rFonts w:asciiTheme="minorHAnsi" w:eastAsia="Calibri" w:hAnsiTheme="minorHAnsi" w:cs="Arial"/>
          <w:sz w:val="20"/>
          <w:szCs w:val="20"/>
          <w:lang w:eastAsia="en-US"/>
        </w:rPr>
        <w:t>.</w:t>
      </w:r>
      <w:r w:rsidR="00C341C3">
        <w:rPr>
          <w:rFonts w:asciiTheme="minorHAnsi" w:eastAsia="Calibri" w:hAnsiTheme="minorHAnsi" w:cs="Arial"/>
          <w:sz w:val="20"/>
          <w:szCs w:val="20"/>
          <w:lang w:eastAsia="en-US"/>
        </w:rPr>
        <w:t>-</w:t>
      </w:r>
      <w:r w:rsidRPr="00D02DFF">
        <w:rPr>
          <w:rFonts w:asciiTheme="minorHAnsi" w:eastAsia="Calibri" w:hAnsiTheme="minorHAnsi" w:cs="Arial"/>
          <w:sz w:val="20"/>
          <w:szCs w:val="20"/>
          <w:lang w:eastAsia="en-US"/>
        </w:rPr>
        <w:t xml:space="preserve"> </w:t>
      </w:r>
      <w:r w:rsidRPr="00D02DFF">
        <w:rPr>
          <w:rFonts w:asciiTheme="minorHAnsi" w:eastAsia="Calibri" w:hAnsiTheme="minorHAnsi" w:cs="Arial"/>
          <w:sz w:val="20"/>
          <w:szCs w:val="20"/>
          <w:lang w:eastAsia="en-US"/>
        </w:rPr>
        <w:tab/>
        <w:t xml:space="preserve">Mindestteilnehmerzahl </w:t>
      </w:r>
      <w:r w:rsidR="00C341C3">
        <w:rPr>
          <w:rFonts w:asciiTheme="minorHAnsi" w:eastAsia="Calibri" w:hAnsiTheme="minorHAnsi" w:cs="Arial"/>
          <w:sz w:val="20"/>
          <w:szCs w:val="20"/>
          <w:lang w:eastAsia="en-US"/>
        </w:rPr>
        <w:t>8</w:t>
      </w:r>
      <w:r w:rsidRPr="00D02DFF">
        <w:rPr>
          <w:rFonts w:asciiTheme="minorHAnsi" w:eastAsia="Calibri" w:hAnsiTheme="minorHAnsi" w:cs="Arial"/>
          <w:sz w:val="20"/>
          <w:szCs w:val="20"/>
          <w:lang w:eastAsia="en-US"/>
        </w:rPr>
        <w:t xml:space="preserve"> Personen </w:t>
      </w:r>
    </w:p>
    <w:p w14:paraId="23137AC5" w14:textId="77777777" w:rsidR="00CB6DD6" w:rsidRPr="00D02DFF" w:rsidRDefault="00C341C3" w:rsidP="006E1D1B">
      <w:pPr>
        <w:autoSpaceDE w:val="0"/>
        <w:autoSpaceDN w:val="0"/>
        <w:adjustRightInd w:val="0"/>
        <w:spacing w:line="259" w:lineRule="auto"/>
        <w:rPr>
          <w:rFonts w:asciiTheme="minorHAnsi" w:eastAsia="Calibri" w:hAnsiTheme="minorHAnsi" w:cs="Arial"/>
          <w:sz w:val="20"/>
          <w:szCs w:val="20"/>
          <w:lang w:eastAsia="en-US"/>
        </w:rPr>
      </w:pPr>
      <w:r>
        <w:rPr>
          <w:rFonts w:asciiTheme="minorHAnsi" w:eastAsia="Calibri" w:hAnsiTheme="minorHAnsi" w:cs="Arial"/>
          <w:sz w:val="20"/>
          <w:szCs w:val="20"/>
          <w:lang w:eastAsia="en-US"/>
        </w:rPr>
        <w:t>Einzelzimmerzuschlag:</w:t>
      </w:r>
      <w:r>
        <w:rPr>
          <w:rFonts w:asciiTheme="minorHAnsi" w:eastAsia="Calibri" w:hAnsiTheme="minorHAnsi" w:cs="Arial"/>
          <w:sz w:val="20"/>
          <w:szCs w:val="20"/>
          <w:lang w:eastAsia="en-US"/>
        </w:rPr>
        <w:tab/>
      </w:r>
      <w:r>
        <w:rPr>
          <w:rFonts w:asciiTheme="minorHAnsi" w:eastAsia="Calibri" w:hAnsiTheme="minorHAnsi" w:cs="Arial"/>
          <w:sz w:val="20"/>
          <w:szCs w:val="20"/>
          <w:lang w:eastAsia="en-US"/>
        </w:rPr>
        <w:tab/>
        <w:t xml:space="preserve"> </w:t>
      </w:r>
      <w:r>
        <w:rPr>
          <w:rFonts w:asciiTheme="minorHAnsi" w:eastAsia="Calibri" w:hAnsiTheme="minorHAnsi" w:cs="Arial"/>
          <w:sz w:val="20"/>
          <w:szCs w:val="20"/>
          <w:lang w:eastAsia="en-US"/>
        </w:rPr>
        <w:tab/>
        <w:t>€ 170</w:t>
      </w:r>
      <w:r w:rsidR="006E1D1B" w:rsidRPr="00D02DFF">
        <w:rPr>
          <w:rFonts w:asciiTheme="minorHAnsi" w:eastAsia="Calibri" w:hAnsiTheme="minorHAnsi" w:cs="Arial"/>
          <w:sz w:val="20"/>
          <w:szCs w:val="20"/>
          <w:lang w:eastAsia="en-US"/>
        </w:rPr>
        <w:t xml:space="preserve">.-  </w:t>
      </w:r>
    </w:p>
    <w:p w14:paraId="3D599BC0" w14:textId="77777777" w:rsidR="006E1D1B" w:rsidRPr="00A41121" w:rsidRDefault="006E1D1B" w:rsidP="006E1D1B">
      <w:pPr>
        <w:autoSpaceDE w:val="0"/>
        <w:autoSpaceDN w:val="0"/>
        <w:adjustRightInd w:val="0"/>
        <w:spacing w:line="259" w:lineRule="auto"/>
        <w:rPr>
          <w:rFonts w:asciiTheme="minorHAnsi" w:hAnsiTheme="minorHAnsi" w:cs="Arial"/>
          <w:sz w:val="20"/>
          <w:szCs w:val="20"/>
        </w:rPr>
      </w:pPr>
    </w:p>
    <w:p w14:paraId="31B8F9D4" w14:textId="77777777" w:rsidR="00CB6DD6" w:rsidRPr="00EE78C7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  <w:r w:rsidRPr="00EE78C7">
        <w:rPr>
          <w:rFonts w:asciiTheme="minorHAnsi" w:eastAsia="Calibri" w:hAnsiTheme="minorHAnsi" w:cs="Arial"/>
          <w:sz w:val="20"/>
          <w:szCs w:val="20"/>
          <w:lang w:eastAsia="en-US"/>
        </w:rPr>
        <w:t xml:space="preserve">Anmeldeschluss: </w:t>
      </w:r>
      <w:r w:rsidR="00C341C3">
        <w:rPr>
          <w:rFonts w:asciiTheme="minorHAnsi" w:eastAsia="Calibri" w:hAnsiTheme="minorHAnsi" w:cs="Arial"/>
          <w:sz w:val="20"/>
          <w:szCs w:val="20"/>
          <w:lang w:eastAsia="en-US"/>
        </w:rPr>
        <w:t>20.März 2020</w:t>
      </w:r>
    </w:p>
    <w:p w14:paraId="20551521" w14:textId="77777777" w:rsidR="00CB6DD6" w:rsidRPr="00AB1EC3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14:paraId="7B186807" w14:textId="77777777"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AB1EC3">
        <w:rPr>
          <w:rFonts w:asciiTheme="minorHAnsi" w:hAnsiTheme="minorHAnsi"/>
          <w:sz w:val="20"/>
          <w:szCs w:val="20"/>
        </w:rPr>
        <w:t>dass alle Angaben des Anmelders und aller Mitreisenden vollständig und richtig sind</w:t>
      </w:r>
      <w:r w:rsidRPr="00AB1EC3">
        <w:rPr>
          <w:rFonts w:asciiTheme="minorHAnsi" w:hAnsiTheme="minorHAnsi" w:cs="Arial"/>
          <w:sz w:val="20"/>
          <w:szCs w:val="20"/>
        </w:rPr>
        <w:t>. Folgende Dokumente und Informationen habe ich zur Kenntnis genommen:</w:t>
      </w:r>
    </w:p>
    <w:p w14:paraId="725BDAF6" w14:textId="77777777"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</w:p>
    <w:p w14:paraId="48EC0A79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das Formblatt zur Unterrichtung der Reisenden bei einer Pauschalreise nach § 651a BGB </w:t>
      </w:r>
    </w:p>
    <w:p w14:paraId="225AAE95" w14:textId="5A413660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die </w:t>
      </w:r>
      <w:r w:rsidR="003337FC">
        <w:rPr>
          <w:rFonts w:asciiTheme="minorHAnsi" w:hAnsiTheme="minorHAnsi" w:cs="Arial"/>
          <w:sz w:val="20"/>
          <w:szCs w:val="20"/>
        </w:rPr>
        <w:t>A</w:t>
      </w:r>
      <w:r w:rsidRPr="00AB1EC3">
        <w:rPr>
          <w:rFonts w:asciiTheme="minorHAnsi" w:hAnsiTheme="minorHAnsi" w:cs="Arial"/>
          <w:sz w:val="20"/>
          <w:szCs w:val="20"/>
        </w:rPr>
        <w:t>llgemeinen Geschäftsbedingungen des Reiseveranstalters kultour-kontor erkenne ich an</w:t>
      </w:r>
    </w:p>
    <w:p w14:paraId="0BE84FD1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14:paraId="6A4AB58D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14:paraId="4F23DE01" w14:textId="77777777" w:rsidR="00AB1EC3" w:rsidRPr="00AB1EC3" w:rsidRDefault="00AB1EC3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14:paraId="2E08A8E7" w14:textId="77777777"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1D4465E9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640653C4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14:paraId="61C861EA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5F61346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14:paraId="2F256BC7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9A488E2" w14:textId="77777777" w:rsidR="00AB1EC3" w:rsidRPr="00C60DA4" w:rsidRDefault="00AB1EC3" w:rsidP="00AB1EC3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Pr="00C60DA4">
        <w:rPr>
          <w:rFonts w:asciiTheme="minorHAnsi" w:hAnsiTheme="minorHAnsi" w:cs="Arial"/>
          <w:sz w:val="20"/>
          <w:szCs w:val="20"/>
        </w:rPr>
        <w:t>Nationalität</w:t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14:paraId="48242CE7" w14:textId="77777777" w:rsidR="00AB1EC3" w:rsidRPr="00A41121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14:paraId="2EDB7BDA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352B1D2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520B5663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17FDE44A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e-mail: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022BB9F0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6288D180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35DA06E0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08469506" w14:textId="77777777"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14:paraId="16CFABE6" w14:textId="77777777" w:rsidR="00CB6DD6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14:paraId="38024A2E" w14:textId="77777777" w:rsidR="0013619D" w:rsidRPr="00A41121" w:rsidRDefault="0013619D" w:rsidP="00CB6DD6">
      <w:pPr>
        <w:rPr>
          <w:rFonts w:asciiTheme="minorHAnsi" w:hAnsiTheme="minorHAnsi" w:cs="Arial"/>
          <w:sz w:val="20"/>
          <w:szCs w:val="20"/>
        </w:rPr>
      </w:pPr>
    </w:p>
    <w:p w14:paraId="4AE4A652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ich möchte eine Reiserücktrittskostenversicherung zum Preis </w:t>
      </w:r>
      <w:r w:rsidRPr="00991CBB">
        <w:rPr>
          <w:rFonts w:asciiTheme="minorHAnsi" w:hAnsiTheme="minorHAnsi" w:cs="Arial"/>
          <w:sz w:val="20"/>
          <w:szCs w:val="20"/>
        </w:rPr>
        <w:t xml:space="preserve">von </w:t>
      </w:r>
      <w:r w:rsidRPr="000C12A1">
        <w:rPr>
          <w:rFonts w:asciiTheme="minorHAnsi" w:hAnsiTheme="minorHAnsi" w:cs="Arial"/>
          <w:sz w:val="20"/>
          <w:szCs w:val="20"/>
        </w:rPr>
        <w:t xml:space="preserve">€ </w:t>
      </w:r>
      <w:r w:rsidR="00DC59A0">
        <w:rPr>
          <w:rFonts w:asciiTheme="minorHAnsi" w:hAnsiTheme="minorHAnsi" w:cs="Arial"/>
          <w:sz w:val="20"/>
          <w:szCs w:val="20"/>
        </w:rPr>
        <w:t>28</w:t>
      </w:r>
      <w:r w:rsidRPr="000C12A1">
        <w:rPr>
          <w:rFonts w:asciiTheme="minorHAnsi" w:hAnsiTheme="minorHAnsi" w:cs="Arial"/>
          <w:sz w:val="20"/>
          <w:szCs w:val="20"/>
        </w:rPr>
        <w:t xml:space="preserve">.- </w:t>
      </w:r>
      <w:r w:rsidRPr="00991CBB">
        <w:rPr>
          <w:rFonts w:asciiTheme="minorHAnsi" w:hAnsiTheme="minorHAnsi" w:cs="Arial"/>
          <w:sz w:val="20"/>
          <w:szCs w:val="20"/>
        </w:rPr>
        <w:t>abschließen</w:t>
      </w:r>
      <w:r w:rsidRPr="00A41121">
        <w:rPr>
          <w:rFonts w:asciiTheme="minorHAnsi" w:hAnsiTheme="minorHAnsi" w:cs="Arial"/>
          <w:sz w:val="20"/>
          <w:szCs w:val="20"/>
        </w:rPr>
        <w:t xml:space="preserve">. </w:t>
      </w:r>
    </w:p>
    <w:p w14:paraId="40CD68F0" w14:textId="1C851D48" w:rsidR="00CB6DD6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>(</w:t>
      </w:r>
      <w:r w:rsidRPr="000C472D">
        <w:rPr>
          <w:rFonts w:asciiTheme="minorHAnsi" w:hAnsiTheme="minorHAnsi" w:cs="Arial"/>
          <w:sz w:val="18"/>
          <w:szCs w:val="18"/>
        </w:rPr>
        <w:t>Wenn Sie Ihre Reise nicht antreten können, z.B. wegen Unfall, Tod oder unerwartet schwerer Erkrankung eines Reisenden oder nahen Angehörigen, ersetzt Ihnen die Versicherung   die vereinbarten Storno-Kosten abzgl</w:t>
      </w:r>
      <w:r w:rsidR="00991CBB">
        <w:rPr>
          <w:rFonts w:asciiTheme="minorHAnsi" w:hAnsiTheme="minorHAnsi" w:cs="Arial"/>
          <w:sz w:val="18"/>
          <w:szCs w:val="18"/>
        </w:rPr>
        <w:t>. eines Selbstbehaltes von 20%.</w:t>
      </w:r>
      <w:r>
        <w:rPr>
          <w:rFonts w:asciiTheme="minorHAnsi" w:hAnsiTheme="minorHAnsi" w:cs="Arial"/>
          <w:sz w:val="18"/>
          <w:szCs w:val="18"/>
        </w:rPr>
        <w:t>)</w:t>
      </w:r>
    </w:p>
    <w:p w14:paraId="39C111CC" w14:textId="77777777" w:rsidR="00477442" w:rsidRDefault="00477442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14:paraId="4619884B" w14:textId="77777777" w:rsidR="00477442" w:rsidRPr="005E734A" w:rsidRDefault="00477442" w:rsidP="00477442">
      <w:pPr>
        <w:rPr>
          <w:rFonts w:asciiTheme="minorHAnsi" w:hAnsiTheme="minorHAnsi" w:cs="Arial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</w:r>
      <w:r w:rsidRPr="005E734A">
        <w:rPr>
          <w:rFonts w:asciiTheme="minorHAnsi" w:hAnsiTheme="minorHAnsi" w:cs="Arial"/>
          <w:sz w:val="20"/>
          <w:szCs w:val="20"/>
        </w:rPr>
        <w:t xml:space="preserve">Ich möchte atmosfair unterstützen. Bitte tragen Sie hier die Summe ein, die Sie spenden möchten____€ </w:t>
      </w:r>
    </w:p>
    <w:p w14:paraId="5C8E7591" w14:textId="410AA058" w:rsidR="00477442" w:rsidRPr="005E734A" w:rsidRDefault="00477442" w:rsidP="00477442">
      <w:pPr>
        <w:ind w:firstLine="708"/>
        <w:rPr>
          <w:rFonts w:asciiTheme="minorHAnsi" w:hAnsiTheme="minorHAnsi"/>
          <w:sz w:val="18"/>
          <w:szCs w:val="18"/>
        </w:rPr>
      </w:pPr>
      <w:r w:rsidRPr="005E734A">
        <w:rPr>
          <w:rFonts w:asciiTheme="minorHAnsi" w:hAnsiTheme="minorHAnsi" w:cs="Arial"/>
          <w:sz w:val="18"/>
          <w:szCs w:val="18"/>
        </w:rPr>
        <w:t xml:space="preserve">(Der CO2 Ausstoß Ihrer Flugreise nach </w:t>
      </w:r>
      <w:r w:rsidR="001E1D33">
        <w:rPr>
          <w:rFonts w:asciiTheme="minorHAnsi" w:hAnsiTheme="minorHAnsi" w:cs="Arial"/>
          <w:sz w:val="18"/>
          <w:szCs w:val="18"/>
        </w:rPr>
        <w:t>Riga</w:t>
      </w:r>
      <w:r w:rsidRPr="005E734A">
        <w:rPr>
          <w:rFonts w:asciiTheme="minorHAnsi" w:hAnsiTheme="minorHAnsi" w:cs="Arial"/>
          <w:sz w:val="18"/>
          <w:szCs w:val="18"/>
        </w:rPr>
        <w:t xml:space="preserve"> entspricht laut atmosfair umgerechnet einem Betrag von € </w:t>
      </w:r>
      <w:r w:rsidR="001E1D33">
        <w:rPr>
          <w:rFonts w:asciiTheme="minorHAnsi" w:hAnsiTheme="minorHAnsi" w:cs="Arial"/>
          <w:sz w:val="18"/>
          <w:szCs w:val="18"/>
        </w:rPr>
        <w:t>18</w:t>
      </w:r>
      <w:bookmarkStart w:id="0" w:name="_GoBack"/>
      <w:bookmarkEnd w:id="0"/>
      <w:r w:rsidRPr="005E734A">
        <w:rPr>
          <w:rFonts w:asciiTheme="minorHAnsi" w:hAnsiTheme="minorHAnsi" w:cs="Arial"/>
          <w:sz w:val="18"/>
          <w:szCs w:val="18"/>
        </w:rPr>
        <w:t>.-)</w:t>
      </w:r>
    </w:p>
    <w:p w14:paraId="233F8E2A" w14:textId="77777777"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14:paraId="169DEF12" w14:textId="77777777" w:rsidR="003337FC" w:rsidRPr="008609CF" w:rsidRDefault="003337FC" w:rsidP="003337FC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 xml:space="preserve">ch stimme zu, dass mein Name den Mitreisenden vor der Reise auf einer </w:t>
      </w:r>
      <w:r w:rsidRPr="00F15B22">
        <w:rPr>
          <w:rFonts w:asciiTheme="minorHAnsi" w:hAnsiTheme="minorHAnsi"/>
          <w:b/>
          <w:sz w:val="20"/>
          <w:szCs w:val="20"/>
        </w:rPr>
        <w:t>Teilnehmerliste</w:t>
      </w:r>
      <w:r w:rsidRPr="008609CF">
        <w:rPr>
          <w:rFonts w:asciiTheme="minorHAnsi" w:hAnsiTheme="minorHAnsi"/>
          <w:sz w:val="20"/>
          <w:szCs w:val="20"/>
        </w:rPr>
        <w:t xml:space="preserve"> bekannt gegeben wird.</w:t>
      </w:r>
    </w:p>
    <w:p w14:paraId="583DA5F7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5014E439" w14:textId="77777777"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senden Sie Ihre Anmeldung bis spätestens</w:t>
      </w:r>
      <w:r w:rsidR="00704A3C">
        <w:rPr>
          <w:rFonts w:asciiTheme="minorHAnsi" w:hAnsiTheme="minorHAnsi" w:cs="Arial"/>
          <w:sz w:val="20"/>
          <w:szCs w:val="20"/>
        </w:rPr>
        <w:t xml:space="preserve"> bis </w:t>
      </w:r>
      <w:r w:rsidR="00DC59A0">
        <w:rPr>
          <w:rFonts w:asciiTheme="minorHAnsi" w:hAnsiTheme="minorHAnsi" w:cs="Arial"/>
          <w:sz w:val="20"/>
          <w:szCs w:val="20"/>
        </w:rPr>
        <w:t>20.03.20</w:t>
      </w:r>
      <w:r w:rsidR="006E1D1B"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 xml:space="preserve">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Pr="00485FFE">
        <w:rPr>
          <w:rFonts w:asciiTheme="minorHAnsi" w:hAnsiTheme="minorHAnsi" w:cs="Arial"/>
          <w:sz w:val="20"/>
          <w:szCs w:val="20"/>
        </w:rPr>
        <w:t>€ 150.-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 xml:space="preserve">P. zu. Ihre Restzahlung ist ca. </w:t>
      </w:r>
      <w:r w:rsidR="006E1D1B">
        <w:rPr>
          <w:rFonts w:asciiTheme="minorHAnsi" w:hAnsiTheme="minorHAnsi" w:cs="Arial"/>
          <w:sz w:val="20"/>
          <w:szCs w:val="20"/>
        </w:rPr>
        <w:t>4</w:t>
      </w:r>
      <w:r w:rsidRPr="00485FFE">
        <w:rPr>
          <w:rFonts w:asciiTheme="minorHAnsi" w:hAnsiTheme="minorHAnsi" w:cs="Arial"/>
          <w:sz w:val="20"/>
          <w:szCs w:val="20"/>
        </w:rPr>
        <w:t xml:space="preserve"> Wochen vor Reisebeginn fällig.</w:t>
      </w:r>
    </w:p>
    <w:p w14:paraId="4C844356" w14:textId="77777777" w:rsidR="00CB6DD6" w:rsidRPr="00A41121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091811E9" w14:textId="77777777" w:rsidR="001A3F8F" w:rsidRPr="001A3F8F" w:rsidRDefault="001A3F8F" w:rsidP="001A3F8F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1A3F8F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t BGB besteht über TRAVELSAFE GmbH, Neuburger Str. 102f, 94036 Passau, </w:t>
      </w:r>
    </w:p>
    <w:p w14:paraId="7B73DF0C" w14:textId="77777777" w:rsidR="001A3F8F" w:rsidRPr="001A3F8F" w:rsidRDefault="001A3F8F" w:rsidP="001A3F8F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1A3F8F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HISCOX S.A. Luxemburg, Niederlassung Deutschland/München.</w:t>
      </w:r>
    </w:p>
    <w:p w14:paraId="2740D389" w14:textId="77777777" w:rsidR="001A3F8F" w:rsidRPr="001A3F8F" w:rsidRDefault="001A3F8F" w:rsidP="001A3F8F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</w:p>
    <w:p w14:paraId="7CFFF220" w14:textId="77777777" w:rsidR="006E1D1B" w:rsidRDefault="001A3F8F" w:rsidP="001A3F8F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1A3F8F">
        <w:rPr>
          <w:rStyle w:val="Fett"/>
          <w:rFonts w:asciiTheme="minorHAnsi" w:hAnsiTheme="minorHAnsi" w:cs="Arial"/>
          <w:b w:val="0"/>
          <w:sz w:val="20"/>
          <w:szCs w:val="20"/>
        </w:rPr>
        <w:t xml:space="preserve">Für Rückfragen steht Ihnen Frau Behr gerne zur Verfügung. </w:t>
      </w:r>
    </w:p>
    <w:p w14:paraId="3E34C22F" w14:textId="77777777" w:rsidR="00477442" w:rsidRDefault="00477442" w:rsidP="001A3F8F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16"/>
          <w:szCs w:val="16"/>
        </w:rPr>
      </w:pPr>
    </w:p>
    <w:p w14:paraId="01F8C125" w14:textId="498CEB89" w:rsidR="001A3F8F" w:rsidRPr="006E1D1B" w:rsidRDefault="00477442" w:rsidP="001A3F8F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16"/>
          <w:szCs w:val="16"/>
        </w:rPr>
      </w:pPr>
      <w:r>
        <w:rPr>
          <w:rStyle w:val="Fett"/>
          <w:rFonts w:asciiTheme="minorHAnsi" w:hAnsiTheme="minorHAnsi" w:cs="Arial"/>
          <w:b w:val="0"/>
          <w:sz w:val="16"/>
          <w:szCs w:val="16"/>
        </w:rPr>
        <w:t>24.01.20</w:t>
      </w:r>
    </w:p>
    <w:sectPr w:rsidR="001A3F8F" w:rsidRPr="006E1D1B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4B4932" w14:textId="77777777" w:rsidR="000076EF" w:rsidRDefault="000076EF">
      <w:r>
        <w:separator/>
      </w:r>
    </w:p>
  </w:endnote>
  <w:endnote w:type="continuationSeparator" w:id="0">
    <w:p w14:paraId="210EEF31" w14:textId="77777777" w:rsidR="000076EF" w:rsidRDefault="00007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Helvetica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7593D8" w14:textId="77777777"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 xml:space="preserve">tr.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0DB5A6CE" w14:textId="77777777"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E84817" w14:textId="77777777"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0E2297CA" w14:textId="77777777"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8B908" w14:textId="77777777" w:rsidR="000076EF" w:rsidRDefault="000076EF">
      <w:r>
        <w:separator/>
      </w:r>
    </w:p>
  </w:footnote>
  <w:footnote w:type="continuationSeparator" w:id="0">
    <w:p w14:paraId="11FF8316" w14:textId="77777777" w:rsidR="000076EF" w:rsidRDefault="000076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E2D3FF" w14:textId="77777777"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FFC34AD" wp14:editId="297D8633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E51F8" w14:textId="77777777"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4F921297" wp14:editId="31E0104F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7B6"/>
    <w:rsid w:val="000076EF"/>
    <w:rsid w:val="0002369C"/>
    <w:rsid w:val="00043CED"/>
    <w:rsid w:val="000912CB"/>
    <w:rsid w:val="000A0AEE"/>
    <w:rsid w:val="000B7F49"/>
    <w:rsid w:val="000C12A1"/>
    <w:rsid w:val="0013619D"/>
    <w:rsid w:val="0016571D"/>
    <w:rsid w:val="001910E6"/>
    <w:rsid w:val="001A3F8F"/>
    <w:rsid w:val="001B7CB2"/>
    <w:rsid w:val="001E1D33"/>
    <w:rsid w:val="001E20DF"/>
    <w:rsid w:val="00207397"/>
    <w:rsid w:val="00222A64"/>
    <w:rsid w:val="002315E9"/>
    <w:rsid w:val="0023750D"/>
    <w:rsid w:val="002475EB"/>
    <w:rsid w:val="00252D32"/>
    <w:rsid w:val="002846BD"/>
    <w:rsid w:val="002A271E"/>
    <w:rsid w:val="002A2ABE"/>
    <w:rsid w:val="002A4D2D"/>
    <w:rsid w:val="002D6B45"/>
    <w:rsid w:val="003267E9"/>
    <w:rsid w:val="003337FC"/>
    <w:rsid w:val="003528F2"/>
    <w:rsid w:val="003661A8"/>
    <w:rsid w:val="00391312"/>
    <w:rsid w:val="00396C6B"/>
    <w:rsid w:val="003B0153"/>
    <w:rsid w:val="003E5667"/>
    <w:rsid w:val="0041304A"/>
    <w:rsid w:val="00477442"/>
    <w:rsid w:val="004B03C2"/>
    <w:rsid w:val="004C3308"/>
    <w:rsid w:val="004E443F"/>
    <w:rsid w:val="00514E3E"/>
    <w:rsid w:val="0056666D"/>
    <w:rsid w:val="005E76CC"/>
    <w:rsid w:val="005F0910"/>
    <w:rsid w:val="006037B6"/>
    <w:rsid w:val="00660A2F"/>
    <w:rsid w:val="00661D90"/>
    <w:rsid w:val="00664003"/>
    <w:rsid w:val="00665289"/>
    <w:rsid w:val="006727CA"/>
    <w:rsid w:val="006D10D8"/>
    <w:rsid w:val="006E1D1B"/>
    <w:rsid w:val="006E237A"/>
    <w:rsid w:val="006E3C7D"/>
    <w:rsid w:val="00704A3C"/>
    <w:rsid w:val="0075321D"/>
    <w:rsid w:val="0075781C"/>
    <w:rsid w:val="007C62C8"/>
    <w:rsid w:val="007E3EEC"/>
    <w:rsid w:val="007E4492"/>
    <w:rsid w:val="00833F98"/>
    <w:rsid w:val="0088746C"/>
    <w:rsid w:val="008C6E31"/>
    <w:rsid w:val="00904DE5"/>
    <w:rsid w:val="00927163"/>
    <w:rsid w:val="00946894"/>
    <w:rsid w:val="00955D49"/>
    <w:rsid w:val="00991CBB"/>
    <w:rsid w:val="009F0991"/>
    <w:rsid w:val="00A22A93"/>
    <w:rsid w:val="00A94520"/>
    <w:rsid w:val="00A960D7"/>
    <w:rsid w:val="00AA7059"/>
    <w:rsid w:val="00AB1EC3"/>
    <w:rsid w:val="00B3644E"/>
    <w:rsid w:val="00B60CF2"/>
    <w:rsid w:val="00B95DCC"/>
    <w:rsid w:val="00BB7779"/>
    <w:rsid w:val="00C04989"/>
    <w:rsid w:val="00C341C3"/>
    <w:rsid w:val="00C437C9"/>
    <w:rsid w:val="00C92F5A"/>
    <w:rsid w:val="00CB6DD6"/>
    <w:rsid w:val="00CD5A57"/>
    <w:rsid w:val="00D02DFF"/>
    <w:rsid w:val="00D127CB"/>
    <w:rsid w:val="00D255C3"/>
    <w:rsid w:val="00D927D7"/>
    <w:rsid w:val="00DC59A0"/>
    <w:rsid w:val="00E076AB"/>
    <w:rsid w:val="00E17521"/>
    <w:rsid w:val="00E46F8F"/>
    <w:rsid w:val="00E60711"/>
    <w:rsid w:val="00E95DB3"/>
    <w:rsid w:val="00EA5995"/>
    <w:rsid w:val="00EE78C7"/>
    <w:rsid w:val="00F21B6A"/>
    <w:rsid w:val="00F5389B"/>
    <w:rsid w:val="00F54656"/>
    <w:rsid w:val="00F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  <w14:docId w14:val="219FC3B0"/>
  <w15:docId w15:val="{ED5408DD-0495-46CA-8BD4-3659CE8AF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318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22</cp:revision>
  <cp:lastPrinted>2020-01-24T19:41:00Z</cp:lastPrinted>
  <dcterms:created xsi:type="dcterms:W3CDTF">2019-09-23T15:39:00Z</dcterms:created>
  <dcterms:modified xsi:type="dcterms:W3CDTF">2020-01-24T19:41:00Z</dcterms:modified>
</cp:coreProperties>
</file>