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C3" w:rsidRDefault="00D255C3" w:rsidP="005F0910"/>
    <w:p w:rsidR="00D255C3" w:rsidRPr="00D255C3" w:rsidRDefault="00D255C3" w:rsidP="00D255C3"/>
    <w:p w:rsidR="00D255C3" w:rsidRDefault="00D255C3" w:rsidP="00D255C3"/>
    <w:p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2D6B45" w:rsidRDefault="002D6B45" w:rsidP="002D6B45">
      <w:pPr>
        <w:jc w:val="center"/>
        <w:rPr>
          <w:rFonts w:ascii="Calibri" w:hAnsi="Calibri"/>
          <w:b/>
          <w:sz w:val="28"/>
          <w:szCs w:val="28"/>
        </w:rPr>
      </w:pPr>
    </w:p>
    <w:p w:rsidR="00CB6DD6" w:rsidRPr="00A41121" w:rsidRDefault="0088746C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9 Tage Studienreise Baltikum: Litauen – Lettland – Estland </w:t>
      </w:r>
    </w:p>
    <w:p w:rsidR="00CB6DD6" w:rsidRPr="00A41121" w:rsidRDefault="0088746C" w:rsidP="00CB6DD6">
      <w:pPr>
        <w:rPr>
          <w:rFonts w:asciiTheme="minorHAnsi" w:hAnsiTheme="minorHAnsi"/>
          <w:b/>
          <w:sz w:val="20"/>
          <w:szCs w:val="20"/>
        </w:rPr>
      </w:pPr>
      <w:r w:rsidRPr="00B3644E">
        <w:rPr>
          <w:rFonts w:asciiTheme="minorHAnsi" w:hAnsiTheme="minorHAnsi"/>
          <w:b/>
          <w:sz w:val="20"/>
          <w:szCs w:val="20"/>
        </w:rPr>
        <w:t>24.08.- 01.09.2019</w:t>
      </w:r>
      <w:r w:rsidR="002475EB">
        <w:rPr>
          <w:rFonts w:asciiTheme="minorHAnsi" w:hAnsiTheme="minorHAnsi"/>
          <w:b/>
          <w:sz w:val="20"/>
          <w:szCs w:val="20"/>
        </w:rPr>
        <w:t xml:space="preserve"> </w:t>
      </w:r>
    </w:p>
    <w:p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 </w:t>
      </w:r>
      <w:r w:rsidR="003267E9">
        <w:rPr>
          <w:rFonts w:asciiTheme="minorHAnsi" w:hAnsiTheme="minorHAnsi" w:cs="Arial"/>
          <w:sz w:val="20"/>
          <w:szCs w:val="20"/>
        </w:rPr>
        <w:t>1.490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</w:p>
    <w:p w:rsidR="00CB6DD6" w:rsidRPr="00A41121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3267E9">
        <w:rPr>
          <w:rFonts w:asciiTheme="minorHAnsi" w:hAnsiTheme="minorHAnsi" w:cs="Arial"/>
          <w:sz w:val="20"/>
          <w:szCs w:val="20"/>
        </w:rPr>
        <w:t xml:space="preserve">   17</w:t>
      </w:r>
      <w:r w:rsidR="0088746C">
        <w:rPr>
          <w:rFonts w:asciiTheme="minorHAnsi" w:hAnsiTheme="minorHAnsi" w:cs="Arial"/>
          <w:sz w:val="20"/>
          <w:szCs w:val="20"/>
        </w:rPr>
        <w:t>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Default="003267E9" w:rsidP="00CB6DD6">
      <w:p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Mindestteilnehmerzahl: 9</w:t>
      </w:r>
      <w:r w:rsidR="00CB6DD6" w:rsidRPr="00A41121">
        <w:rPr>
          <w:rFonts w:asciiTheme="minorHAnsi" w:hAnsiTheme="minorHAnsi" w:cs="Arial"/>
          <w:sz w:val="20"/>
          <w:szCs w:val="20"/>
        </w:rPr>
        <w:t xml:space="preserve"> Personen </w:t>
      </w:r>
    </w:p>
    <w:p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 xml:space="preserve">Anmeldeschluss: </w:t>
      </w:r>
      <w:r w:rsidR="003267E9">
        <w:rPr>
          <w:rFonts w:asciiTheme="minorHAnsi" w:eastAsia="Calibri" w:hAnsiTheme="minorHAnsi" w:cs="Arial"/>
          <w:sz w:val="20"/>
          <w:szCs w:val="20"/>
          <w:lang w:eastAsia="en-US"/>
        </w:rPr>
        <w:t>02. Mai</w:t>
      </w:r>
      <w:r w:rsidR="0088746C">
        <w:rPr>
          <w:rFonts w:asciiTheme="minorHAnsi" w:eastAsia="Calibri" w:hAnsiTheme="minorHAnsi" w:cs="Arial"/>
          <w:sz w:val="20"/>
          <w:szCs w:val="20"/>
          <w:lang w:eastAsia="en-US"/>
        </w:rPr>
        <w:t xml:space="preserve"> 2019</w:t>
      </w:r>
    </w:p>
    <w:p w:rsidR="00CB6DD6" w:rsidRPr="00AB1EC3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AB1EC3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AB1EC3">
        <w:rPr>
          <w:rFonts w:asciiTheme="minorHAnsi" w:hAnsiTheme="minorHAnsi" w:cs="Arial"/>
          <w:sz w:val="20"/>
          <w:szCs w:val="20"/>
        </w:rPr>
        <w:t>. Folgende Dokumente und Informationen habe ich zur Kenntnis genommen:</w:t>
      </w:r>
    </w:p>
    <w:p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  Allgemeinen Geschäftsbedingungen des Reiseveranstalters kultour-kontor erkenne ich an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:rsidR="00AB1EC3" w:rsidRPr="00AB1EC3" w:rsidRDefault="00AB1EC3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AB1EC3" w:rsidRPr="00C60DA4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C60DA4">
        <w:rPr>
          <w:rFonts w:asciiTheme="minorHAnsi" w:hAnsiTheme="minorHAnsi" w:cs="Arial"/>
          <w:sz w:val="20"/>
          <w:szCs w:val="20"/>
        </w:rPr>
        <w:t>Nationalität</w:t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:rsidR="00AB1EC3" w:rsidRPr="00A41121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proofErr w:type="spellStart"/>
      <w:r w:rsidRPr="00A41121">
        <w:rPr>
          <w:rFonts w:asciiTheme="minorHAnsi" w:hAnsiTheme="minorHAnsi" w:cs="Arial"/>
          <w:sz w:val="20"/>
          <w:szCs w:val="20"/>
        </w:rPr>
        <w:t>e-mail</w:t>
      </w:r>
      <w:proofErr w:type="spellEnd"/>
      <w:r w:rsidRPr="00A41121">
        <w:rPr>
          <w:rFonts w:asciiTheme="minorHAnsi" w:hAnsiTheme="minorHAnsi" w:cs="Arial"/>
          <w:sz w:val="20"/>
          <w:szCs w:val="20"/>
        </w:rPr>
        <w:t>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ich möchte eine Reiserücktrittskostenversicherung zum Preis </w:t>
      </w:r>
      <w:r w:rsidRPr="00991CBB">
        <w:rPr>
          <w:rFonts w:asciiTheme="minorHAnsi" w:hAnsiTheme="minorHAnsi" w:cs="Arial"/>
          <w:sz w:val="20"/>
          <w:szCs w:val="20"/>
        </w:rPr>
        <w:t xml:space="preserve">von </w:t>
      </w:r>
      <w:r w:rsidRPr="000C12A1">
        <w:rPr>
          <w:rFonts w:asciiTheme="minorHAnsi" w:hAnsiTheme="minorHAnsi" w:cs="Arial"/>
          <w:sz w:val="20"/>
          <w:szCs w:val="20"/>
        </w:rPr>
        <w:t xml:space="preserve">€ </w:t>
      </w:r>
      <w:r w:rsidR="00991CBB" w:rsidRPr="000C12A1">
        <w:rPr>
          <w:rFonts w:asciiTheme="minorHAnsi" w:hAnsiTheme="minorHAnsi" w:cs="Arial"/>
          <w:sz w:val="20"/>
          <w:szCs w:val="20"/>
        </w:rPr>
        <w:t>4</w:t>
      </w:r>
      <w:r w:rsidRPr="000C12A1">
        <w:rPr>
          <w:rFonts w:asciiTheme="minorHAnsi" w:hAnsiTheme="minorHAnsi" w:cs="Arial"/>
          <w:sz w:val="20"/>
          <w:szCs w:val="20"/>
        </w:rPr>
        <w:t xml:space="preserve">5.- </w:t>
      </w:r>
      <w:r w:rsidRPr="00991CBB">
        <w:rPr>
          <w:rFonts w:asciiTheme="minorHAnsi" w:hAnsiTheme="minorHAnsi" w:cs="Arial"/>
          <w:sz w:val="20"/>
          <w:szCs w:val="20"/>
        </w:rPr>
        <w:t>abschließen</w:t>
      </w:r>
      <w:r w:rsidRPr="00A41121">
        <w:rPr>
          <w:rFonts w:asciiTheme="minorHAnsi" w:hAnsiTheme="minorHAnsi" w:cs="Arial"/>
          <w:sz w:val="20"/>
          <w:szCs w:val="20"/>
        </w:rPr>
        <w:t xml:space="preserve">. </w:t>
      </w:r>
    </w:p>
    <w:p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>Wenn Sie Ihre Reise nicht antreten können, z.B. wegen Unfall, Tod oder unerwartet schwerer Erkrankung eines Reisenden oder nahen Angehörigen, ersetzt Ihnen die Versicherung   die vereinbarten Storno-Kosten abzgl</w:t>
      </w:r>
      <w:r w:rsidR="00991CBB">
        <w:rPr>
          <w:rFonts w:asciiTheme="minorHAnsi" w:hAnsiTheme="minorHAnsi" w:cs="Arial"/>
          <w:sz w:val="18"/>
          <w:szCs w:val="18"/>
        </w:rPr>
        <w:t>. eines Selbstbehaltes von 20%.</w:t>
      </w:r>
      <w:r>
        <w:rPr>
          <w:rFonts w:asciiTheme="minorHAnsi" w:hAnsiTheme="minorHAnsi" w:cs="Arial"/>
          <w:sz w:val="18"/>
          <w:szCs w:val="18"/>
        </w:rPr>
        <w:t>)</w:t>
      </w:r>
    </w:p>
    <w:p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:rsidR="00CB6DD6" w:rsidRPr="008609CF" w:rsidRDefault="00CB6DD6" w:rsidP="00CB6DD6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>ch stimme zu, dass mein Name den Mitreisenden vor der Reise auf einer Teilnehmerliste bekannt gegeben wird.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 w:rsidR="00704A3C">
        <w:rPr>
          <w:rFonts w:asciiTheme="minorHAnsi" w:hAnsiTheme="minorHAnsi" w:cs="Arial"/>
          <w:sz w:val="20"/>
          <w:szCs w:val="20"/>
        </w:rPr>
        <w:t xml:space="preserve"> bis </w:t>
      </w:r>
      <w:r w:rsidR="003267E9">
        <w:rPr>
          <w:rFonts w:asciiTheme="minorHAnsi" w:hAnsiTheme="minorHAnsi" w:cs="Arial"/>
          <w:b/>
          <w:sz w:val="20"/>
          <w:szCs w:val="20"/>
        </w:rPr>
        <w:t>02.05</w:t>
      </w:r>
      <w:r w:rsidRPr="00A41121">
        <w:rPr>
          <w:rFonts w:asciiTheme="minorHAnsi" w:hAnsiTheme="minorHAnsi" w:cs="Arial"/>
          <w:b/>
          <w:sz w:val="20"/>
          <w:szCs w:val="20"/>
        </w:rPr>
        <w:t>.19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Pr="00485FFE">
        <w:rPr>
          <w:rFonts w:asciiTheme="minorHAnsi" w:hAnsiTheme="minorHAnsi" w:cs="Arial"/>
          <w:sz w:val="20"/>
          <w:szCs w:val="20"/>
        </w:rPr>
        <w:t>€ 150.-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:rsidR="00CB6DD6" w:rsidRPr="00A41121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1A3F8F" w:rsidRPr="001A3F8F" w:rsidRDefault="001A3F8F" w:rsidP="001A3F8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1A3F8F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:rsidR="001A3F8F" w:rsidRPr="001A3F8F" w:rsidRDefault="001A3F8F" w:rsidP="001A3F8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1A3F8F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:rsidR="001A3F8F" w:rsidRPr="001A3F8F" w:rsidRDefault="001A3F8F" w:rsidP="001A3F8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</w:p>
    <w:p w:rsidR="001A3F8F" w:rsidRPr="001A3F8F" w:rsidRDefault="001A3F8F" w:rsidP="001A3F8F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1A3F8F">
        <w:rPr>
          <w:rStyle w:val="Fett"/>
          <w:rFonts w:asciiTheme="minorHAnsi" w:hAnsiTheme="minorHAnsi" w:cs="Arial"/>
          <w:b w:val="0"/>
          <w:sz w:val="20"/>
          <w:szCs w:val="20"/>
        </w:rPr>
        <w:t xml:space="preserve">Für Rückfragen steht Ihnen Frau Behr gerne zur Verfügung. </w:t>
      </w:r>
      <w:bookmarkStart w:id="0" w:name="_GoBack"/>
      <w:bookmarkEnd w:id="0"/>
    </w:p>
    <w:p w:rsidR="00CB6DD6" w:rsidRDefault="001A3F8F" w:rsidP="001A3F8F">
      <w:pPr>
        <w:tabs>
          <w:tab w:val="left" w:pos="5700"/>
        </w:tabs>
        <w:rPr>
          <w:rFonts w:ascii="Calibri" w:hAnsi="Calibri"/>
          <w:b/>
          <w:sz w:val="28"/>
          <w:szCs w:val="28"/>
        </w:rPr>
      </w:pPr>
      <w:r w:rsidRPr="001A3F8F">
        <w:rPr>
          <w:rStyle w:val="Fett"/>
          <w:rFonts w:asciiTheme="minorHAnsi" w:hAnsiTheme="minorHAnsi" w:cs="Arial"/>
          <w:b w:val="0"/>
          <w:sz w:val="20"/>
          <w:szCs w:val="20"/>
        </w:rPr>
        <w:t>Stand 05.03.2019</w:t>
      </w:r>
    </w:p>
    <w:sectPr w:rsidR="00CB6DD6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4A" w:rsidRDefault="0041304A">
      <w:r>
        <w:separator/>
      </w:r>
    </w:p>
  </w:endnote>
  <w:endnote w:type="continuationSeparator" w:id="0">
    <w:p w:rsidR="0041304A" w:rsidRDefault="00413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4A" w:rsidRDefault="0041304A">
      <w:r>
        <w:separator/>
      </w:r>
    </w:p>
  </w:footnote>
  <w:footnote w:type="continuationSeparator" w:id="0">
    <w:p w:rsidR="0041304A" w:rsidRDefault="004130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10241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7B6"/>
    <w:rsid w:val="0002369C"/>
    <w:rsid w:val="000912CB"/>
    <w:rsid w:val="000A0AEE"/>
    <w:rsid w:val="000B7F49"/>
    <w:rsid w:val="000C12A1"/>
    <w:rsid w:val="0016571D"/>
    <w:rsid w:val="001910E6"/>
    <w:rsid w:val="001A3F8F"/>
    <w:rsid w:val="001B7CB2"/>
    <w:rsid w:val="00207397"/>
    <w:rsid w:val="002315E9"/>
    <w:rsid w:val="002475EB"/>
    <w:rsid w:val="00252D32"/>
    <w:rsid w:val="002846BD"/>
    <w:rsid w:val="002A2ABE"/>
    <w:rsid w:val="002A4D2D"/>
    <w:rsid w:val="002D6B45"/>
    <w:rsid w:val="003267E9"/>
    <w:rsid w:val="003661A8"/>
    <w:rsid w:val="00391312"/>
    <w:rsid w:val="0041304A"/>
    <w:rsid w:val="004C3308"/>
    <w:rsid w:val="004E443F"/>
    <w:rsid w:val="00514E3E"/>
    <w:rsid w:val="0056666D"/>
    <w:rsid w:val="005E76CC"/>
    <w:rsid w:val="005F0910"/>
    <w:rsid w:val="006037B6"/>
    <w:rsid w:val="00664003"/>
    <w:rsid w:val="00665289"/>
    <w:rsid w:val="006727CA"/>
    <w:rsid w:val="006D10D8"/>
    <w:rsid w:val="006E237A"/>
    <w:rsid w:val="006E3C7D"/>
    <w:rsid w:val="00704A3C"/>
    <w:rsid w:val="0075781C"/>
    <w:rsid w:val="007E3EEC"/>
    <w:rsid w:val="00833F98"/>
    <w:rsid w:val="0088746C"/>
    <w:rsid w:val="008C6E31"/>
    <w:rsid w:val="00904DE5"/>
    <w:rsid w:val="00927163"/>
    <w:rsid w:val="00946894"/>
    <w:rsid w:val="00955D49"/>
    <w:rsid w:val="00991CBB"/>
    <w:rsid w:val="009F0991"/>
    <w:rsid w:val="00A22A93"/>
    <w:rsid w:val="00A94520"/>
    <w:rsid w:val="00A960D7"/>
    <w:rsid w:val="00AA7059"/>
    <w:rsid w:val="00AB1EC3"/>
    <w:rsid w:val="00B3644E"/>
    <w:rsid w:val="00B60CF2"/>
    <w:rsid w:val="00C437C9"/>
    <w:rsid w:val="00C92F5A"/>
    <w:rsid w:val="00CB6DD6"/>
    <w:rsid w:val="00CD5A57"/>
    <w:rsid w:val="00D127CB"/>
    <w:rsid w:val="00D255C3"/>
    <w:rsid w:val="00D927D7"/>
    <w:rsid w:val="00E17521"/>
    <w:rsid w:val="00E46F8F"/>
    <w:rsid w:val="00E60711"/>
    <w:rsid w:val="00E95DB3"/>
    <w:rsid w:val="00F21B6A"/>
    <w:rsid w:val="00F5389B"/>
    <w:rsid w:val="00F54656"/>
    <w:rsid w:val="00F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EC4ECF0B-97DC-4E86-9CA5-FC74F6028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279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10</cp:revision>
  <cp:lastPrinted>2018-10-02T09:21:00Z</cp:lastPrinted>
  <dcterms:created xsi:type="dcterms:W3CDTF">2018-09-18T09:09:00Z</dcterms:created>
  <dcterms:modified xsi:type="dcterms:W3CDTF">2019-03-05T20:04:00Z</dcterms:modified>
</cp:coreProperties>
</file>