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8FE" w:rsidRDefault="00EB28FE" w:rsidP="005F0910"/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1D739B">
      <w:pPr>
        <w:jc w:val="left"/>
        <w:rPr>
          <w:rFonts w:ascii="Calibri" w:hAnsi="Calibri"/>
          <w:b/>
          <w:sz w:val="28"/>
          <w:szCs w:val="28"/>
        </w:rPr>
      </w:pPr>
    </w:p>
    <w:p w:rsidR="00CB6DD6" w:rsidRPr="00A41121" w:rsidRDefault="00CB6DD6" w:rsidP="00CB6DD6">
      <w:pPr>
        <w:rPr>
          <w:rFonts w:asciiTheme="minorHAnsi" w:hAnsiTheme="minorHAnsi"/>
          <w:b/>
          <w:sz w:val="20"/>
          <w:szCs w:val="20"/>
        </w:rPr>
      </w:pPr>
      <w:r w:rsidRPr="00A41121">
        <w:rPr>
          <w:rFonts w:asciiTheme="minorHAnsi" w:hAnsiTheme="minorHAnsi"/>
          <w:b/>
          <w:sz w:val="20"/>
          <w:szCs w:val="20"/>
        </w:rPr>
        <w:t xml:space="preserve">Apulien mit </w:t>
      </w:r>
      <w:proofErr w:type="spellStart"/>
      <w:r w:rsidRPr="00A41121">
        <w:rPr>
          <w:rFonts w:asciiTheme="minorHAnsi" w:hAnsiTheme="minorHAnsi"/>
          <w:b/>
          <w:sz w:val="20"/>
          <w:szCs w:val="20"/>
        </w:rPr>
        <w:t>Matera</w:t>
      </w:r>
      <w:proofErr w:type="spellEnd"/>
      <w:r w:rsidRPr="00A41121">
        <w:rPr>
          <w:rFonts w:asciiTheme="minorHAnsi" w:hAnsiTheme="minorHAnsi"/>
          <w:b/>
          <w:sz w:val="20"/>
          <w:szCs w:val="20"/>
        </w:rPr>
        <w:t xml:space="preserve"> (Europäische Kulturhauptstadt 2019)</w:t>
      </w:r>
    </w:p>
    <w:p w:rsidR="00CB6DD6" w:rsidRPr="00A41121" w:rsidRDefault="00CB6DD6" w:rsidP="00CB6DD6">
      <w:pPr>
        <w:rPr>
          <w:rFonts w:asciiTheme="minorHAnsi" w:hAnsiTheme="minorHAnsi"/>
          <w:b/>
          <w:sz w:val="20"/>
          <w:szCs w:val="20"/>
        </w:rPr>
      </w:pPr>
      <w:r w:rsidRPr="00A41121">
        <w:rPr>
          <w:rFonts w:asciiTheme="minorHAnsi" w:hAnsiTheme="minorHAnsi"/>
          <w:b/>
          <w:sz w:val="20"/>
          <w:szCs w:val="20"/>
        </w:rPr>
        <w:t xml:space="preserve">12. – </w:t>
      </w:r>
      <w:r w:rsidR="00B20951">
        <w:rPr>
          <w:rFonts w:asciiTheme="minorHAnsi" w:hAnsiTheme="minorHAnsi"/>
          <w:b/>
          <w:sz w:val="20"/>
          <w:szCs w:val="20"/>
        </w:rPr>
        <w:t>18</w:t>
      </w:r>
      <w:r w:rsidRPr="00A41121">
        <w:rPr>
          <w:rFonts w:asciiTheme="minorHAnsi" w:hAnsiTheme="minorHAnsi"/>
          <w:b/>
          <w:sz w:val="20"/>
          <w:szCs w:val="20"/>
        </w:rPr>
        <w:t>. Oktober 2019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1450.-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  180.-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Mindestteilnehmerzahl: 22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lang w:val="tr-TR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>Anmeldeschluss: Sa. 5.7.2019</w:t>
      </w:r>
    </w:p>
    <w:p w:rsidR="00CB6DD6" w:rsidRPr="00F01C1F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Pr="007B00BC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>Hiermit melde ich mich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/uns </w:t>
      </w:r>
      <w:r w:rsidRPr="007B00BC">
        <w:rPr>
          <w:rFonts w:asciiTheme="minorHAnsi" w:hAnsiTheme="minorHAnsi" w:cs="Arial"/>
          <w:sz w:val="20"/>
          <w:szCs w:val="20"/>
        </w:rPr>
        <w:t>verbindlich für die o.g. Reise an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 und versichere, </w:t>
      </w:r>
      <w:r w:rsidR="007B00BC" w:rsidRPr="007B00BC">
        <w:rPr>
          <w:rFonts w:asciiTheme="minorHAnsi" w:hAnsiTheme="minorHAnsi"/>
          <w:sz w:val="20"/>
          <w:szCs w:val="20"/>
        </w:rPr>
        <w:t xml:space="preserve">dass alle Angaben </w:t>
      </w:r>
      <w:r w:rsidR="00C60DA4" w:rsidRPr="007B00BC">
        <w:rPr>
          <w:rFonts w:asciiTheme="minorHAnsi" w:hAnsiTheme="minorHAnsi"/>
          <w:sz w:val="20"/>
          <w:szCs w:val="20"/>
        </w:rPr>
        <w:t>de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Anmelder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und alle</w:t>
      </w:r>
      <w:r w:rsidR="00C60DA4">
        <w:rPr>
          <w:rFonts w:asciiTheme="minorHAnsi" w:hAnsiTheme="minorHAnsi"/>
          <w:sz w:val="20"/>
          <w:szCs w:val="20"/>
        </w:rPr>
        <w:t>r</w:t>
      </w:r>
      <w:r w:rsidR="00C60DA4" w:rsidRPr="007B00BC">
        <w:rPr>
          <w:rFonts w:asciiTheme="minorHAnsi" w:hAnsiTheme="minorHAnsi"/>
          <w:sz w:val="20"/>
          <w:szCs w:val="20"/>
        </w:rPr>
        <w:t xml:space="preserve"> Mitreisenden </w:t>
      </w:r>
      <w:r w:rsidR="007B00BC" w:rsidRPr="007B00BC">
        <w:rPr>
          <w:rFonts w:asciiTheme="minorHAnsi" w:hAnsiTheme="minorHAnsi"/>
          <w:sz w:val="20"/>
          <w:szCs w:val="20"/>
        </w:rPr>
        <w:t>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 w:rsidR="00C60DA4"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die 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C60DA4" w:rsidRPr="004C7DD8" w:rsidRDefault="00C60DA4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C60DA4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="00C60DA4"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="00C60DA4" w:rsidRPr="00C60DA4">
        <w:rPr>
          <w:rFonts w:asciiTheme="minorHAnsi" w:hAnsiTheme="minorHAnsi" w:cs="Arial"/>
          <w:sz w:val="20"/>
          <w:szCs w:val="20"/>
        </w:rPr>
        <w:t>Nationalität</w:t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von </w:t>
      </w:r>
      <w:r w:rsidRPr="00CB6DD6">
        <w:rPr>
          <w:rFonts w:asciiTheme="minorHAnsi" w:hAnsiTheme="minorHAnsi" w:cs="Arial"/>
          <w:sz w:val="20"/>
          <w:szCs w:val="20"/>
        </w:rPr>
        <w:t xml:space="preserve">€ 35.- </w:t>
      </w:r>
      <w:r w:rsidRPr="00A41121">
        <w:rPr>
          <w:rFonts w:asciiTheme="minorHAnsi" w:hAnsiTheme="minorHAnsi" w:cs="Arial"/>
          <w:sz w:val="20"/>
          <w:szCs w:val="20"/>
        </w:rPr>
        <w:t xml:space="preserve">abschließen.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  <w:r>
        <w:rPr>
          <w:rFonts w:asciiTheme="minorHAnsi" w:hAnsiTheme="minorHAnsi" w:cs="Arial"/>
          <w:sz w:val="18"/>
          <w:szCs w:val="18"/>
        </w:rPr>
        <w:t>)</w:t>
      </w:r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8609CF" w:rsidRDefault="00CB6DD6" w:rsidP="00CB6DD6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zu, dass mein Name den Mitreisenden vor der Reise auf einer Teilnehmerliste bekannt gegeben wird.</w:t>
      </w: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Bitte senden Sie Ihre Anmeldung bis spätestens </w:t>
      </w:r>
      <w:r w:rsidRPr="00A41121">
        <w:rPr>
          <w:rFonts w:asciiTheme="minorHAnsi" w:hAnsiTheme="minorHAnsi" w:cs="Arial"/>
          <w:b/>
          <w:sz w:val="20"/>
          <w:szCs w:val="20"/>
        </w:rPr>
        <w:t>5.7.19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€ 150.-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F54FD6" w:rsidRPr="00F54FD6" w:rsidRDefault="00F54FD6" w:rsidP="00F54FD6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F54FD6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:rsidR="000E1BD6" w:rsidRDefault="00F54FD6" w:rsidP="00F54FD6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F54FD6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:rsidR="00F54FD6" w:rsidRDefault="00F54FD6" w:rsidP="00F54F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F54FD6">
        <w:rPr>
          <w:rFonts w:asciiTheme="minorHAnsi" w:hAnsiTheme="minorHAnsi"/>
          <w:sz w:val="16"/>
          <w:szCs w:val="16"/>
        </w:rPr>
        <w:t>05.03</w:t>
      </w:r>
      <w:r w:rsidR="007F7F73">
        <w:rPr>
          <w:rFonts w:asciiTheme="minorHAnsi" w:hAnsiTheme="minorHAnsi"/>
          <w:sz w:val="16"/>
          <w:szCs w:val="16"/>
        </w:rPr>
        <w:t>.1</w:t>
      </w:r>
      <w:r w:rsidR="00F54FD6">
        <w:rPr>
          <w:rFonts w:asciiTheme="minorHAnsi" w:hAnsiTheme="minorHAnsi"/>
          <w:sz w:val="16"/>
          <w:szCs w:val="16"/>
        </w:rPr>
        <w:t>9</w:t>
      </w:r>
      <w:bookmarkStart w:id="0" w:name="_GoBack"/>
      <w:bookmarkEnd w:id="0"/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4AD" w:rsidRDefault="00B734AD">
      <w:r>
        <w:separator/>
      </w:r>
    </w:p>
  </w:endnote>
  <w:endnote w:type="continuationSeparator" w:id="0">
    <w:p w:rsidR="00B734AD" w:rsidRDefault="00B7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4AD" w:rsidRDefault="00B734AD">
      <w:r>
        <w:separator/>
      </w:r>
    </w:p>
  </w:footnote>
  <w:footnote w:type="continuationSeparator" w:id="0">
    <w:p w:rsidR="00B734AD" w:rsidRDefault="00B734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4097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B6"/>
    <w:rsid w:val="000912CB"/>
    <w:rsid w:val="000A5EDA"/>
    <w:rsid w:val="000B7F49"/>
    <w:rsid w:val="000E1BD6"/>
    <w:rsid w:val="000F67C8"/>
    <w:rsid w:val="00115A19"/>
    <w:rsid w:val="0014756D"/>
    <w:rsid w:val="0016571D"/>
    <w:rsid w:val="001910E6"/>
    <w:rsid w:val="001B7CB2"/>
    <w:rsid w:val="001D739B"/>
    <w:rsid w:val="00207397"/>
    <w:rsid w:val="002315E9"/>
    <w:rsid w:val="00252D32"/>
    <w:rsid w:val="002846BD"/>
    <w:rsid w:val="002A4D2D"/>
    <w:rsid w:val="002D6B45"/>
    <w:rsid w:val="003661A8"/>
    <w:rsid w:val="00417324"/>
    <w:rsid w:val="00434E6D"/>
    <w:rsid w:val="004623FF"/>
    <w:rsid w:val="004672BB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D10D8"/>
    <w:rsid w:val="006E237A"/>
    <w:rsid w:val="006E3C7D"/>
    <w:rsid w:val="007469DE"/>
    <w:rsid w:val="0075781C"/>
    <w:rsid w:val="007B00BC"/>
    <w:rsid w:val="007B5B2A"/>
    <w:rsid w:val="007E3EEC"/>
    <w:rsid w:val="007F7F73"/>
    <w:rsid w:val="00904DE5"/>
    <w:rsid w:val="00927163"/>
    <w:rsid w:val="00946894"/>
    <w:rsid w:val="00955D49"/>
    <w:rsid w:val="009B1620"/>
    <w:rsid w:val="009F0991"/>
    <w:rsid w:val="00A22A93"/>
    <w:rsid w:val="00A960D7"/>
    <w:rsid w:val="00AA7059"/>
    <w:rsid w:val="00B0432C"/>
    <w:rsid w:val="00B20951"/>
    <w:rsid w:val="00B60CF2"/>
    <w:rsid w:val="00B734AD"/>
    <w:rsid w:val="00C437C9"/>
    <w:rsid w:val="00C60DA4"/>
    <w:rsid w:val="00C92F5A"/>
    <w:rsid w:val="00CB6DD6"/>
    <w:rsid w:val="00CD5A57"/>
    <w:rsid w:val="00D255C3"/>
    <w:rsid w:val="00D927D7"/>
    <w:rsid w:val="00E17521"/>
    <w:rsid w:val="00E46F8F"/>
    <w:rsid w:val="00E60711"/>
    <w:rsid w:val="00E95DB3"/>
    <w:rsid w:val="00EB28FE"/>
    <w:rsid w:val="00ED512A"/>
    <w:rsid w:val="00F01C1F"/>
    <w:rsid w:val="00F5389B"/>
    <w:rsid w:val="00F54656"/>
    <w:rsid w:val="00F54FD6"/>
    <w:rsid w:val="00F94933"/>
    <w:rsid w:val="00FD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531718A7-69BC-4395-95C5-885CB585E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6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292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5</cp:revision>
  <cp:lastPrinted>2018-08-23T14:17:00Z</cp:lastPrinted>
  <dcterms:created xsi:type="dcterms:W3CDTF">2018-09-18T09:18:00Z</dcterms:created>
  <dcterms:modified xsi:type="dcterms:W3CDTF">2019-03-05T19:43:00Z</dcterms:modified>
</cp:coreProperties>
</file>